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2CAB8" w14:textId="0AB483C9" w:rsidR="001469E9" w:rsidRPr="00974B31" w:rsidRDefault="00CA21D3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</w:t>
      </w:r>
      <w:bookmarkEnd w:id="0"/>
      <w:r w:rsidR="001655AD">
        <w:rPr>
          <w:rFonts w:ascii="Arial" w:hAnsi="Arial" w:cs="Arial"/>
        </w:rPr>
        <w:t>.</w:t>
      </w:r>
      <w:r w:rsidR="002C7B44">
        <w:rPr>
          <w:rFonts w:ascii="Arial" w:hAnsi="Arial" w:cs="Arial"/>
        </w:rPr>
        <w:t>1</w:t>
      </w:r>
      <w:r w:rsidR="0073456C">
        <w:rPr>
          <w:rFonts w:ascii="Arial" w:hAnsi="Arial" w:cs="Arial"/>
        </w:rPr>
        <w:t>3</w:t>
      </w:r>
      <w:r w:rsidR="001655AD">
        <w:rPr>
          <w:rFonts w:ascii="Arial" w:hAnsi="Arial" w:cs="Arial"/>
        </w:rPr>
        <w:t>.2024</w:t>
      </w:r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  <w:r w:rsidR="00A1717C">
        <w:rPr>
          <w:rFonts w:ascii="Arial" w:hAnsi="Arial" w:cs="Arial"/>
        </w:rPr>
        <w:t>………………………..</w:t>
      </w:r>
    </w:p>
    <w:p w14:paraId="4167E41D" w14:textId="77777777" w:rsidR="001469E9" w:rsidRPr="00974B31" w:rsidRDefault="001469E9" w:rsidP="00291B9A">
      <w:pPr>
        <w:spacing w:before="240"/>
        <w:ind w:left="5387"/>
        <w:rPr>
          <w:rFonts w:ascii="Arial" w:hAnsi="Arial" w:cs="Arial"/>
          <w:b/>
        </w:rPr>
      </w:pPr>
    </w:p>
    <w:p w14:paraId="49A6FC55" w14:textId="77777777" w:rsidR="009A3D3C" w:rsidRPr="009A3D3C" w:rsidRDefault="009A3D3C" w:rsidP="009A3D3C">
      <w:pPr>
        <w:tabs>
          <w:tab w:val="right" w:pos="8789"/>
        </w:tabs>
        <w:spacing w:after="240"/>
        <w:rPr>
          <w:rFonts w:ascii="Arial" w:hAnsi="Arial" w:cs="Arial"/>
          <w:b/>
          <w:bCs/>
        </w:rPr>
      </w:pPr>
    </w:p>
    <w:p w14:paraId="262B33E1" w14:textId="77777777" w:rsidR="009A3D3C" w:rsidRPr="009A3D3C" w:rsidRDefault="009A3D3C" w:rsidP="009A3D3C">
      <w:pPr>
        <w:keepNext/>
        <w:spacing w:line="276" w:lineRule="auto"/>
        <w:jc w:val="both"/>
        <w:outlineLvl w:val="2"/>
        <w:rPr>
          <w:rFonts w:ascii="Arial" w:hAnsi="Arial" w:cs="Arial"/>
          <w:b/>
          <w:sz w:val="22"/>
          <w:szCs w:val="22"/>
        </w:rPr>
      </w:pPr>
      <w:bookmarkStart w:id="2" w:name="_Hlk129679046"/>
      <w:r w:rsidRPr="009A3D3C">
        <w:rPr>
          <w:rFonts w:ascii="Arial" w:hAnsi="Arial" w:cs="Arial"/>
          <w:sz w:val="22"/>
          <w:szCs w:val="22"/>
        </w:rPr>
        <w:t xml:space="preserve">................................................   </w:t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  <w:t>………………………….</w:t>
      </w:r>
    </w:p>
    <w:p w14:paraId="627200E6" w14:textId="77777777" w:rsidR="009A3D3C" w:rsidRPr="009A3D3C" w:rsidRDefault="009A3D3C" w:rsidP="009A3D3C">
      <w:pPr>
        <w:spacing w:line="276" w:lineRule="auto"/>
        <w:ind w:left="5760" w:firstLine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(miejscowość i data)</w:t>
      </w:r>
    </w:p>
    <w:p w14:paraId="4A99604E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91067A0" w14:textId="77777777"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</w:p>
    <w:p w14:paraId="0564566C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55412EC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3D3C">
        <w:rPr>
          <w:rFonts w:ascii="Arial" w:hAnsi="Arial" w:cs="Arial"/>
          <w:color w:val="000000"/>
          <w:sz w:val="22"/>
          <w:szCs w:val="22"/>
        </w:rPr>
        <w:t>(nazwa i adres Wykonawcy)</w:t>
      </w:r>
    </w:p>
    <w:bookmarkEnd w:id="2"/>
    <w:p w14:paraId="3566CF96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9A3D3C">
        <w:rPr>
          <w:rFonts w:ascii="Arial" w:hAnsi="Arial" w:cs="Arial"/>
          <w:color w:val="0000FF"/>
          <w:sz w:val="22"/>
          <w:szCs w:val="22"/>
        </w:rPr>
        <w:t xml:space="preserve">     </w:t>
      </w:r>
    </w:p>
    <w:p w14:paraId="44367E0A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8E2995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ZAMAWIAJĄCY:</w:t>
      </w:r>
    </w:p>
    <w:p w14:paraId="5DDE452B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106F31" w14:textId="77777777" w:rsidR="009A3D3C" w:rsidRPr="009A3D3C" w:rsidRDefault="009A3D3C" w:rsidP="004949CD">
      <w:pPr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Nadleśnictwo</w:t>
      </w:r>
      <w:r w:rsidRPr="009A3D3C">
        <w:rPr>
          <w:rFonts w:ascii="Arial" w:hAnsi="Arial" w:cs="Arial"/>
          <w:b/>
          <w:bCs/>
          <w:sz w:val="22"/>
          <w:szCs w:val="22"/>
        </w:rPr>
        <w:t xml:space="preserve"> Jeleśnia</w:t>
      </w:r>
    </w:p>
    <w:p w14:paraId="18868C36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ul. Suska 5</w:t>
      </w:r>
    </w:p>
    <w:p w14:paraId="7CBDAC2F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34-340 </w:t>
      </w:r>
      <w:bookmarkStart w:id="3" w:name="_Hlk98943145"/>
      <w:r w:rsidRPr="009A3D3C">
        <w:rPr>
          <w:rFonts w:ascii="Arial" w:hAnsi="Arial" w:cs="Arial"/>
          <w:sz w:val="22"/>
          <w:szCs w:val="22"/>
        </w:rPr>
        <w:t>Jeleśnia</w:t>
      </w:r>
      <w:bookmarkEnd w:id="3"/>
    </w:p>
    <w:p w14:paraId="13838C99" w14:textId="77777777" w:rsidR="009A3D3C" w:rsidRPr="009A3D3C" w:rsidRDefault="009A3D3C" w:rsidP="004949CD">
      <w:pPr>
        <w:tabs>
          <w:tab w:val="num" w:pos="5040"/>
        </w:tabs>
        <w:spacing w:line="360" w:lineRule="auto"/>
        <w:ind w:left="4248"/>
        <w:rPr>
          <w:rFonts w:ascii="Arial" w:hAnsi="Arial" w:cs="Arial"/>
          <w:sz w:val="22"/>
          <w:szCs w:val="22"/>
        </w:rPr>
      </w:pPr>
    </w:p>
    <w:p w14:paraId="38B5976F" w14:textId="77777777" w:rsidR="009A3D3C" w:rsidRPr="004949CD" w:rsidRDefault="009A3D3C" w:rsidP="004949CD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4949CD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297F4C9A" w14:textId="77777777" w:rsidR="009A3D3C" w:rsidRDefault="009A3D3C" w:rsidP="004949CD">
      <w:pPr>
        <w:pStyle w:val="Akapitzlist"/>
        <w:spacing w:line="360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 odpowiedzi na zapytanie ofertowe w postępowaniu pn. </w:t>
      </w:r>
    </w:p>
    <w:p w14:paraId="0BB7AC45" w14:textId="7076DAFE" w:rsidR="009A3D3C" w:rsidRPr="00831344" w:rsidRDefault="00831344" w:rsidP="008313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31344">
        <w:rPr>
          <w:rFonts w:ascii="Arial" w:hAnsi="Arial" w:cs="Arial"/>
          <w:b/>
          <w:bCs/>
          <w:i/>
          <w:iCs/>
          <w:szCs w:val="28"/>
        </w:rPr>
        <w:t xml:space="preserve">Remont dróg leśnych </w:t>
      </w:r>
      <w:r w:rsidR="00551E9D">
        <w:rPr>
          <w:rFonts w:ascii="Arial" w:hAnsi="Arial" w:cs="Arial"/>
          <w:b/>
          <w:bCs/>
          <w:i/>
          <w:iCs/>
          <w:szCs w:val="28"/>
        </w:rPr>
        <w:t>w leśnictwie Sopotnia Dolna i Korbielów</w:t>
      </w:r>
      <w:r w:rsidRPr="00831344">
        <w:rPr>
          <w:rFonts w:ascii="Arial" w:hAnsi="Arial" w:cs="Arial"/>
          <w:b/>
          <w:bCs/>
          <w:i/>
          <w:iCs/>
          <w:szCs w:val="28"/>
        </w:rPr>
        <w:t xml:space="preserve">– usuwanie szkód powodziowych </w:t>
      </w:r>
    </w:p>
    <w:p w14:paraId="205892D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JA/ MY/, NIŻEJ PODPISANY/I/</w:t>
      </w:r>
      <w:r w:rsidRPr="009A3D3C">
        <w:rPr>
          <w:rFonts w:ascii="Arial" w:hAnsi="Arial" w:cs="Arial"/>
          <w:sz w:val="22"/>
          <w:szCs w:val="22"/>
        </w:rPr>
        <w:t xml:space="preserve"> </w:t>
      </w:r>
    </w:p>
    <w:p w14:paraId="0105BEF6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  <w:r w:rsidRPr="009A3D3C">
        <w:rPr>
          <w:sz w:val="22"/>
          <w:szCs w:val="22"/>
        </w:rPr>
        <w:tab/>
      </w:r>
    </w:p>
    <w:p w14:paraId="547BA514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678D59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działając w imieniu i na rzecz</w:t>
      </w:r>
    </w:p>
    <w:p w14:paraId="04A61729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72D3408E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D607E6C" w14:textId="77777777" w:rsid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20B15BF" w14:textId="77777777" w:rsidR="004949CD" w:rsidRPr="009A3D3C" w:rsidRDefault="004949CD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</w:p>
    <w:p w14:paraId="69DED25E" w14:textId="69453E6E" w:rsidR="009A3D3C" w:rsidRDefault="009A3D3C" w:rsidP="009A3D3C">
      <w:pPr>
        <w:numPr>
          <w:ilvl w:val="0"/>
          <w:numId w:val="7"/>
        </w:num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SKŁADAMY OFERTĘ</w:t>
      </w:r>
      <w:r w:rsidRPr="009A3D3C">
        <w:rPr>
          <w:rFonts w:ascii="Arial" w:hAnsi="Arial" w:cs="Arial"/>
          <w:sz w:val="22"/>
          <w:szCs w:val="22"/>
        </w:rPr>
        <w:t xml:space="preserve"> na wykonanie przedmiotu zamówienia zgodnie z </w:t>
      </w:r>
      <w:r w:rsidR="004949CD">
        <w:rPr>
          <w:rFonts w:ascii="Arial" w:hAnsi="Arial" w:cs="Arial"/>
          <w:sz w:val="22"/>
          <w:szCs w:val="22"/>
        </w:rPr>
        <w:t>Przedmiarem robót</w:t>
      </w:r>
      <w:r w:rsidR="00831344">
        <w:rPr>
          <w:rFonts w:ascii="Arial" w:hAnsi="Arial" w:cs="Arial"/>
          <w:sz w:val="22"/>
          <w:szCs w:val="22"/>
        </w:rPr>
        <w:t xml:space="preserve"> w zakresie:</w:t>
      </w:r>
    </w:p>
    <w:p w14:paraId="165AE0E5" w14:textId="77777777" w:rsidR="00E2257D" w:rsidRDefault="00E2257D" w:rsidP="009A3D3C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</w:p>
    <w:p w14:paraId="108AC41E" w14:textId="23EC0D46" w:rsidR="00E2257D" w:rsidRPr="00831344" w:rsidRDefault="00E2257D" w:rsidP="00E2257D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Część </w:t>
      </w:r>
      <w:r w:rsidR="00551E9D">
        <w:rPr>
          <w:rFonts w:ascii="Arial" w:hAnsi="Arial" w:cs="Arial"/>
          <w:b/>
          <w:bCs/>
          <w:sz w:val="22"/>
          <w:szCs w:val="22"/>
        </w:rPr>
        <w:t>1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Naprawa drogi stokowej nr inw. 220/261 w leśnictwie Sopotnia Dolna (naprawa szkód powodziowych)</w:t>
      </w:r>
      <w:r w:rsidR="001C6C93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36925B23" w14:textId="25647102" w:rsidR="00E2257D" w:rsidRPr="009A3D3C" w:rsidRDefault="00E2257D" w:rsidP="00E2257D">
      <w:pPr>
        <w:tabs>
          <w:tab w:val="left" w:pos="600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14:paraId="27BF15F3" w14:textId="77777777" w:rsidR="00E2257D" w:rsidRPr="009A3D3C" w:rsidRDefault="00E2257D" w:rsidP="00E2257D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14:paraId="68B9C2A6" w14:textId="77777777" w:rsidR="00E2257D" w:rsidRPr="009A3D3C" w:rsidRDefault="00E2257D" w:rsidP="00E2257D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396D3D10" w14:textId="77777777" w:rsidR="00E2257D" w:rsidRPr="009A3D3C" w:rsidRDefault="00E2257D" w:rsidP="00E2257D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14:paraId="2ECC51BA" w14:textId="77777777" w:rsidR="00E2257D" w:rsidRPr="009A3D3C" w:rsidRDefault="00E2257D" w:rsidP="00E2257D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lastRenderedPageBreak/>
        <w:t>(słownie: …………………………………………………………………….… złotych)</w:t>
      </w:r>
    </w:p>
    <w:p w14:paraId="6F6807E9" w14:textId="77777777" w:rsidR="00E2257D" w:rsidRDefault="00E2257D" w:rsidP="00E2257D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 tym podatek VAT   ………………………zł </w:t>
      </w:r>
    </w:p>
    <w:p w14:paraId="64D6280C" w14:textId="77777777" w:rsidR="00551E9D" w:rsidRDefault="00551E9D" w:rsidP="00E2257D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E342C93" w14:textId="31C60C60" w:rsidR="00E2257D" w:rsidRDefault="00E2257D" w:rsidP="00E2257D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eastAsiaTheme="minorHAnsi"/>
          <w:i/>
          <w:iCs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Część </w:t>
      </w:r>
      <w:r w:rsidR="00551E9D">
        <w:rPr>
          <w:rFonts w:ascii="Arial" w:hAnsi="Arial" w:cs="Arial"/>
          <w:b/>
          <w:bCs/>
          <w:sz w:val="22"/>
          <w:szCs w:val="22"/>
        </w:rPr>
        <w:t>2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Naprawa drogi stokowej nr inw. 220/522  w leśnictwie Korbielów (naprawa szkód powodziowych)</w:t>
      </w:r>
      <w:r w:rsidR="001C6C93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*</w:t>
      </w:r>
    </w:p>
    <w:p w14:paraId="1CFB527E" w14:textId="475976ED" w:rsidR="00E2257D" w:rsidRPr="009A3D3C" w:rsidRDefault="00E2257D" w:rsidP="00E2257D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14:paraId="7098682A" w14:textId="77777777" w:rsidR="00E2257D" w:rsidRPr="009A3D3C" w:rsidRDefault="00E2257D" w:rsidP="00E2257D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14:paraId="21E0FC89" w14:textId="77777777" w:rsidR="00E2257D" w:rsidRPr="009A3D3C" w:rsidRDefault="00E2257D" w:rsidP="00E2257D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4F44CF30" w14:textId="77777777" w:rsidR="00E2257D" w:rsidRPr="009A3D3C" w:rsidRDefault="00E2257D" w:rsidP="00E2257D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14:paraId="1DCD3FDA" w14:textId="77777777" w:rsidR="00E2257D" w:rsidRPr="009A3D3C" w:rsidRDefault="00E2257D" w:rsidP="00E2257D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661758BF" w14:textId="77777777" w:rsidR="00E2257D" w:rsidRPr="009A3D3C" w:rsidRDefault="00E2257D" w:rsidP="00E2257D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 tym podatek VAT   ………………………zł </w:t>
      </w:r>
    </w:p>
    <w:p w14:paraId="40D9D119" w14:textId="77777777" w:rsidR="00551E9D" w:rsidRPr="009A3D3C" w:rsidRDefault="00551E9D" w:rsidP="00E2257D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</w:p>
    <w:p w14:paraId="7C758679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OŚWIADCZAM ŻE:</w:t>
      </w:r>
    </w:p>
    <w:p w14:paraId="43B4DDDF" w14:textId="77777777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>Zapoznałem się z  warunkami  zamówienia  zawartymi  w  zapytaniu i nie wnoszę  do nich zastrzeżeń.</w:t>
      </w:r>
    </w:p>
    <w:p w14:paraId="0CB08F0E" w14:textId="1E407AB1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Zapoznałem się z pełnym zakresem rzeczowym zamówienia, co ma potwierdzenie </w:t>
      </w:r>
      <w:r w:rsidR="001655AD">
        <w:rPr>
          <w:rFonts w:ascii="Arial" w:hAnsi="Arial" w:cs="Arial"/>
          <w:snapToGrid w:val="0"/>
          <w:sz w:val="22"/>
          <w:szCs w:val="22"/>
        </w:rPr>
        <w:br/>
      </w:r>
      <w:r w:rsidRPr="009A3D3C">
        <w:rPr>
          <w:rFonts w:ascii="Arial" w:hAnsi="Arial" w:cs="Arial"/>
          <w:snapToGrid w:val="0"/>
          <w:sz w:val="22"/>
          <w:szCs w:val="22"/>
        </w:rPr>
        <w:t xml:space="preserve">w zaoferowanej przeze mnie cenie. </w:t>
      </w:r>
      <w:r w:rsidRPr="009A3D3C">
        <w:rPr>
          <w:rFonts w:ascii="Arial" w:hAnsi="Arial" w:cs="Arial"/>
          <w:b/>
          <w:bCs/>
          <w:snapToGrid w:val="0"/>
          <w:sz w:val="22"/>
          <w:szCs w:val="22"/>
        </w:rPr>
        <w:t xml:space="preserve"> </w:t>
      </w:r>
    </w:p>
    <w:p w14:paraId="6C6CB3CC" w14:textId="77777777" w:rsid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 Zobowiązuję się, w przypadku wyboru mojej oferty, do zawarcia umowy zgodnej </w:t>
      </w:r>
      <w:r w:rsidRPr="009A3D3C">
        <w:rPr>
          <w:rFonts w:ascii="Arial" w:hAnsi="Arial" w:cs="Arial"/>
          <w:snapToGrid w:val="0"/>
          <w:sz w:val="22"/>
          <w:szCs w:val="22"/>
        </w:rPr>
        <w:br/>
        <w:t xml:space="preserve">z niniejszą ofertą, na warunkach określonych w ogłoszeniu, w miejscu i terminie wyznaczonym przez Zamawiającego. </w:t>
      </w:r>
    </w:p>
    <w:p w14:paraId="7C048052" w14:textId="77777777" w:rsidR="001655AD" w:rsidRPr="009A3D3C" w:rsidRDefault="001655AD" w:rsidP="004949CD">
      <w:pPr>
        <w:widowControl w:val="0"/>
        <w:spacing w:line="360" w:lineRule="auto"/>
        <w:ind w:left="644"/>
        <w:jc w:val="both"/>
        <w:rPr>
          <w:rFonts w:ascii="Arial" w:hAnsi="Arial" w:cs="Arial"/>
          <w:snapToGrid w:val="0"/>
          <w:sz w:val="22"/>
          <w:szCs w:val="22"/>
        </w:rPr>
      </w:pPr>
    </w:p>
    <w:p w14:paraId="213A7D4A" w14:textId="50734068" w:rsidR="009A3D3C" w:rsidRDefault="009A3D3C" w:rsidP="004949CD">
      <w:pPr>
        <w:pStyle w:val="Akapitzlist"/>
        <w:widowControl w:val="0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1655AD">
        <w:rPr>
          <w:rFonts w:ascii="Arial" w:hAnsi="Arial" w:cs="Arial"/>
          <w:bCs/>
          <w:sz w:val="22"/>
          <w:szCs w:val="22"/>
        </w:rPr>
        <w:t xml:space="preserve">Wszelką korespondencję związaną z niniejszym postępowaniem należy kierować do: </w:t>
      </w:r>
    </w:p>
    <w:p w14:paraId="0F812744" w14:textId="77777777" w:rsidR="00551E9D" w:rsidRDefault="00551E9D" w:rsidP="00551E9D">
      <w:pPr>
        <w:pStyle w:val="Akapitzlist"/>
        <w:widowControl w:val="0"/>
        <w:spacing w:line="36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5BE5542D" w14:textId="77777777" w:rsidR="009A3D3C" w:rsidRPr="009A3D3C" w:rsidRDefault="009A3D3C" w:rsidP="004949CD">
      <w:pPr>
        <w:widowControl w:val="0"/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Imię i nazwisko, firma:</w:t>
      </w:r>
    </w:p>
    <w:p w14:paraId="07DB2974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………………………………………………………..</w:t>
      </w:r>
    </w:p>
    <w:p w14:paraId="7DD1F837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Adres: ……………………………………………….</w:t>
      </w:r>
    </w:p>
    <w:p w14:paraId="7B2C5535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E-mail: ……………………………………………….</w:t>
      </w:r>
    </w:p>
    <w:p w14:paraId="65C84A03" w14:textId="3FF829D1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i/>
          <w:sz w:val="22"/>
          <w:szCs w:val="22"/>
        </w:rPr>
      </w:pPr>
      <w:r w:rsidRPr="009A3D3C">
        <w:rPr>
          <w:rFonts w:ascii="Arial" w:hAnsi="Arial" w:cs="Arial"/>
          <w:bCs/>
          <w:i/>
          <w:sz w:val="22"/>
          <w:szCs w:val="22"/>
        </w:rPr>
        <w:t>(Koniecznie podać e-mail)</w:t>
      </w:r>
    </w:p>
    <w:p w14:paraId="4FCC439C" w14:textId="77777777" w:rsidR="009A3D3C" w:rsidRPr="009A3D3C" w:rsidRDefault="009A3D3C" w:rsidP="004949CD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A4A8E70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Wraz z ofertą składamy następujące oświadczenia i dokumenty:</w:t>
      </w:r>
    </w:p>
    <w:p w14:paraId="49474590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 </w:t>
      </w:r>
    </w:p>
    <w:p w14:paraId="4E448E36" w14:textId="77777777" w:rsidR="009A3D3C" w:rsidRP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Oświadczenie wykonawcy </w:t>
      </w:r>
      <w:r w:rsidR="00AC5D93">
        <w:rPr>
          <w:rFonts w:ascii="Arial" w:hAnsi="Arial" w:cs="Arial"/>
          <w:bCs/>
          <w:sz w:val="22"/>
          <w:szCs w:val="22"/>
        </w:rPr>
        <w:t>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3</w:t>
      </w:r>
    </w:p>
    <w:p w14:paraId="371092D9" w14:textId="77777777" w:rsid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Parafowa</w:t>
      </w:r>
      <w:r w:rsidR="00AC5D93">
        <w:rPr>
          <w:rFonts w:ascii="Arial" w:hAnsi="Arial" w:cs="Arial"/>
          <w:bCs/>
          <w:sz w:val="22"/>
          <w:szCs w:val="22"/>
        </w:rPr>
        <w:t>ny wzór umowy 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4</w:t>
      </w:r>
    </w:p>
    <w:p w14:paraId="4ACABAF1" w14:textId="42E2C673" w:rsidR="001655AD" w:rsidRPr="009A3D3C" w:rsidRDefault="001655AD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Kosztorys ofertowy</w:t>
      </w:r>
    </w:p>
    <w:p w14:paraId="11DE518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br/>
      </w:r>
    </w:p>
    <w:p w14:paraId="18EA281F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</w:p>
    <w:p w14:paraId="3E61021A" w14:textId="4A64C850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....................................... dnia ................. 202</w:t>
      </w:r>
      <w:r w:rsidR="00666D48">
        <w:rPr>
          <w:rFonts w:ascii="Arial" w:hAnsi="Arial" w:cs="Arial"/>
          <w:sz w:val="22"/>
          <w:szCs w:val="22"/>
        </w:rPr>
        <w:t>4</w:t>
      </w:r>
      <w:r w:rsidRPr="009A3D3C">
        <w:rPr>
          <w:rFonts w:ascii="Arial" w:hAnsi="Arial" w:cs="Arial"/>
          <w:sz w:val="22"/>
          <w:szCs w:val="22"/>
        </w:rPr>
        <w:t xml:space="preserve"> r.</w:t>
      </w:r>
    </w:p>
    <w:p w14:paraId="2A9A6A27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00E71152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13B9B51D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19238D06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3B901E47" w14:textId="5665C42B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  <w:r w:rsidRPr="009A3D3C">
        <w:rPr>
          <w:rFonts w:ascii="Arial" w:hAnsi="Arial" w:cs="Arial"/>
          <w:i/>
          <w:iCs/>
          <w:sz w:val="22"/>
          <w:szCs w:val="22"/>
        </w:rPr>
        <w:t>.........................................................</w:t>
      </w:r>
    </w:p>
    <w:p w14:paraId="22E6591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120" w:line="276" w:lineRule="auto"/>
        <w:ind w:firstLine="558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9A3D3C">
        <w:rPr>
          <w:rFonts w:ascii="Arial" w:hAnsi="Arial" w:cs="Arial"/>
          <w:sz w:val="22"/>
          <w:szCs w:val="22"/>
          <w:vertAlign w:val="superscript"/>
        </w:rPr>
        <w:t>(podpis Wykonawcy)</w:t>
      </w:r>
    </w:p>
    <w:p w14:paraId="3A87C1BC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3E079AD8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6504A6F3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69738A54" w14:textId="11FFC576" w:rsidR="001C6C93" w:rsidRPr="00B84A9D" w:rsidRDefault="00B84A9D" w:rsidP="00B84A9D">
      <w:pPr>
        <w:spacing w:line="276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Pr="00B84A9D">
        <w:rPr>
          <w:rFonts w:ascii="Arial" w:hAnsi="Arial" w:cs="Arial"/>
          <w:sz w:val="22"/>
          <w:szCs w:val="22"/>
        </w:rPr>
        <w:t>niepotrzebne skreślić</w:t>
      </w:r>
    </w:p>
    <w:p w14:paraId="4DDE41B0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5020F16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639A316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5A3317A6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47523D65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543AB07E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32C23CA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3677CF9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DC2AAB4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30B3E217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39DC681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440F2CDD" w14:textId="77777777" w:rsidR="001C6C93" w:rsidRDefault="001C6C93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431D16C4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51E6FE91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71CE1428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2EC7F2DF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3F005B46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08C718AF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061D6FE9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65EF6349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1F5EBA39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70B1413C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099CE6B8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6E1D4AF8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36968F28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70AD5A1D" w14:textId="77777777" w:rsidR="001C6C93" w:rsidRDefault="001C6C93" w:rsidP="001C6C93">
      <w:pPr>
        <w:spacing w:line="276" w:lineRule="auto"/>
        <w:rPr>
          <w:rFonts w:ascii="Arial" w:hAnsi="Arial" w:cs="Arial"/>
          <w:sz w:val="22"/>
          <w:szCs w:val="22"/>
        </w:rPr>
      </w:pPr>
    </w:p>
    <w:p w14:paraId="79F3CD38" w14:textId="5B3ED7F4" w:rsidR="009A3D3C" w:rsidRPr="001C6C93" w:rsidRDefault="001C6C93" w:rsidP="001C6C93">
      <w:pPr>
        <w:spacing w:line="276" w:lineRule="auto"/>
        <w:rPr>
          <w:rFonts w:ascii="Arial" w:hAnsi="Arial" w:cs="Arial"/>
          <w:sz w:val="20"/>
          <w:szCs w:val="20"/>
        </w:rPr>
      </w:pPr>
      <w:r w:rsidRPr="001C6C93">
        <w:rPr>
          <w:rFonts w:ascii="Arial" w:hAnsi="Arial" w:cs="Arial"/>
          <w:sz w:val="20"/>
          <w:szCs w:val="20"/>
        </w:rPr>
        <w:t>* niepotrzebne skreślić</w:t>
      </w:r>
      <w:r w:rsidR="009A3D3C" w:rsidRPr="001C6C93">
        <w:rPr>
          <w:rFonts w:ascii="Arial" w:hAnsi="Arial" w:cs="Arial"/>
          <w:sz w:val="20"/>
          <w:szCs w:val="20"/>
        </w:rPr>
        <w:t xml:space="preserve"> </w:t>
      </w:r>
    </w:p>
    <w:sectPr w:rsidR="009A3D3C" w:rsidRPr="001C6C93" w:rsidSect="00277AD0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35CB7" w14:textId="77777777" w:rsidR="00760DEC" w:rsidRDefault="00760DEC">
      <w:r>
        <w:separator/>
      </w:r>
    </w:p>
  </w:endnote>
  <w:endnote w:type="continuationSeparator" w:id="0">
    <w:p w14:paraId="1AA22B06" w14:textId="77777777" w:rsidR="00760DEC" w:rsidRDefault="0076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36727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19B9233B" w14:textId="77777777" w:rsidR="001469E9" w:rsidRDefault="001469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9225F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C5D93">
      <w:rPr>
        <w:noProof/>
      </w:rPr>
      <w:t>2</w:t>
    </w:r>
    <w:r>
      <w:fldChar w:fldCharType="end"/>
    </w:r>
  </w:p>
  <w:p w14:paraId="07D85D79" w14:textId="77777777" w:rsidR="001469E9" w:rsidRDefault="001469E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3FA1D" w14:textId="77777777" w:rsidR="001469E9" w:rsidRDefault="001469E9" w:rsidP="00A74323">
    <w:pPr>
      <w:rPr>
        <w:rFonts w:ascii="Arial" w:hAnsi="Arial" w:cs="Arial"/>
        <w:sz w:val="16"/>
        <w:szCs w:val="16"/>
      </w:rPr>
    </w:pPr>
  </w:p>
  <w:p w14:paraId="7CEEF22A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75CD27F8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5A8358E4" w14:textId="77777777" w:rsidR="001469E9" w:rsidRPr="00124155" w:rsidRDefault="00CA21D3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F767" wp14:editId="5797F306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530764" w14:textId="77777777" w:rsidR="001469E9" w:rsidRPr="00EA1C43" w:rsidRDefault="00CA21D3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8F7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7B530764" w14:textId="77777777" w:rsidR="001469E9" w:rsidRPr="00EA1C43" w:rsidRDefault="00CA21D3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4DE48" w14:textId="77777777" w:rsidR="00760DEC" w:rsidRDefault="00760DEC">
      <w:r>
        <w:separator/>
      </w:r>
    </w:p>
  </w:footnote>
  <w:footnote w:type="continuationSeparator" w:id="0">
    <w:p w14:paraId="2B8E545A" w14:textId="77777777" w:rsidR="00760DEC" w:rsidRDefault="0076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2237C" w14:textId="77777777" w:rsidR="001469E9" w:rsidRDefault="00CA21D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CF917" w14:textId="77777777" w:rsidR="001469E9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1F9AB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CA21D3">
      <w:rPr>
        <w:rFonts w:ascii="Arial" w:hAnsi="Arial" w:cs="Arial"/>
        <w:color w:val="005023"/>
        <w:sz w:val="24"/>
      </w:rPr>
      <w:t xml:space="preserve"> </w:t>
    </w:r>
    <w:r w:rsidR="00CA21D3" w:rsidRPr="00EA1C43">
      <w:rPr>
        <w:rFonts w:ascii="Arial" w:hAnsi="Arial" w:cs="Arial"/>
        <w:color w:val="006554"/>
        <w:sz w:val="24"/>
      </w:rPr>
      <w:t>Nadleśnictwo Jeleśnia</w:t>
    </w:r>
    <w:r w:rsidR="00CA21D3" w:rsidRPr="00EA1C43">
      <w:rPr>
        <w:rFonts w:ascii="Arial" w:hAnsi="Arial" w:cs="Arial"/>
        <w:color w:val="006554"/>
        <w:sz w:val="28"/>
        <w:szCs w:val="28"/>
      </w:rPr>
      <w:br/>
    </w:r>
  </w:p>
  <w:p w14:paraId="283CCA43" w14:textId="77777777" w:rsidR="001469E9" w:rsidRPr="00080E1A" w:rsidRDefault="001469E9" w:rsidP="00A74323">
    <w:pPr>
      <w:spacing w:line="80" w:lineRule="exact"/>
      <w:rPr>
        <w:sz w:val="16"/>
        <w:szCs w:val="16"/>
      </w:rPr>
    </w:pPr>
  </w:p>
  <w:p w14:paraId="3F283D30" w14:textId="77777777" w:rsidR="001469E9" w:rsidRDefault="001469E9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56E0C"/>
    <w:multiLevelType w:val="multilevel"/>
    <w:tmpl w:val="183039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15EA69EF"/>
    <w:multiLevelType w:val="hybridMultilevel"/>
    <w:tmpl w:val="932C6EEC"/>
    <w:lvl w:ilvl="0" w:tplc="2D5A3EDE">
      <w:start w:val="1"/>
      <w:numFmt w:val="decimal"/>
      <w:lvlText w:val="%1."/>
      <w:lvlJc w:val="left"/>
      <w:pPr>
        <w:ind w:left="720" w:hanging="360"/>
      </w:pPr>
    </w:lvl>
    <w:lvl w:ilvl="1" w:tplc="231669BC" w:tentative="1">
      <w:start w:val="1"/>
      <w:numFmt w:val="lowerLetter"/>
      <w:lvlText w:val="%2."/>
      <w:lvlJc w:val="left"/>
      <w:pPr>
        <w:ind w:left="1440" w:hanging="360"/>
      </w:pPr>
    </w:lvl>
    <w:lvl w:ilvl="2" w:tplc="AF3ACA56" w:tentative="1">
      <w:start w:val="1"/>
      <w:numFmt w:val="lowerRoman"/>
      <w:lvlText w:val="%3."/>
      <w:lvlJc w:val="right"/>
      <w:pPr>
        <w:ind w:left="2160" w:hanging="180"/>
      </w:pPr>
    </w:lvl>
    <w:lvl w:ilvl="3" w:tplc="D646D1C2" w:tentative="1">
      <w:start w:val="1"/>
      <w:numFmt w:val="decimal"/>
      <w:lvlText w:val="%4."/>
      <w:lvlJc w:val="left"/>
      <w:pPr>
        <w:ind w:left="2880" w:hanging="360"/>
      </w:pPr>
    </w:lvl>
    <w:lvl w:ilvl="4" w:tplc="75EA1178" w:tentative="1">
      <w:start w:val="1"/>
      <w:numFmt w:val="lowerLetter"/>
      <w:lvlText w:val="%5."/>
      <w:lvlJc w:val="left"/>
      <w:pPr>
        <w:ind w:left="3600" w:hanging="360"/>
      </w:pPr>
    </w:lvl>
    <w:lvl w:ilvl="5" w:tplc="7CB25F4C" w:tentative="1">
      <w:start w:val="1"/>
      <w:numFmt w:val="lowerRoman"/>
      <w:lvlText w:val="%6."/>
      <w:lvlJc w:val="right"/>
      <w:pPr>
        <w:ind w:left="4320" w:hanging="180"/>
      </w:pPr>
    </w:lvl>
    <w:lvl w:ilvl="6" w:tplc="6A246A9E" w:tentative="1">
      <w:start w:val="1"/>
      <w:numFmt w:val="decimal"/>
      <w:lvlText w:val="%7."/>
      <w:lvlJc w:val="left"/>
      <w:pPr>
        <w:ind w:left="5040" w:hanging="360"/>
      </w:pPr>
    </w:lvl>
    <w:lvl w:ilvl="7" w:tplc="B49C3F40" w:tentative="1">
      <w:start w:val="1"/>
      <w:numFmt w:val="lowerLetter"/>
      <w:lvlText w:val="%8."/>
      <w:lvlJc w:val="left"/>
      <w:pPr>
        <w:ind w:left="5760" w:hanging="360"/>
      </w:pPr>
    </w:lvl>
    <w:lvl w:ilvl="8" w:tplc="F4EA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5040D"/>
    <w:multiLevelType w:val="hybridMultilevel"/>
    <w:tmpl w:val="1F4E7726"/>
    <w:lvl w:ilvl="0" w:tplc="E5D23B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FA0DEE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C76F24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0BAB1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ECC3C4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EE3E4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3B2859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74D52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E7A3F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161FFB"/>
    <w:multiLevelType w:val="multilevel"/>
    <w:tmpl w:val="BB041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310"/>
        </w:tabs>
        <w:ind w:left="2310" w:hanging="69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E8360FAE">
      <w:start w:val="1"/>
      <w:numFmt w:val="decimal"/>
      <w:lvlText w:val="%1."/>
      <w:lvlJc w:val="left"/>
      <w:pPr>
        <w:ind w:left="720" w:hanging="360"/>
      </w:pPr>
    </w:lvl>
    <w:lvl w:ilvl="1" w:tplc="FB6035CC" w:tentative="1">
      <w:start w:val="1"/>
      <w:numFmt w:val="lowerLetter"/>
      <w:lvlText w:val="%2."/>
      <w:lvlJc w:val="left"/>
      <w:pPr>
        <w:ind w:left="1440" w:hanging="360"/>
      </w:pPr>
    </w:lvl>
    <w:lvl w:ilvl="2" w:tplc="620E432E" w:tentative="1">
      <w:start w:val="1"/>
      <w:numFmt w:val="lowerRoman"/>
      <w:lvlText w:val="%3."/>
      <w:lvlJc w:val="right"/>
      <w:pPr>
        <w:ind w:left="2160" w:hanging="180"/>
      </w:pPr>
    </w:lvl>
    <w:lvl w:ilvl="3" w:tplc="9D822E8A" w:tentative="1">
      <w:start w:val="1"/>
      <w:numFmt w:val="decimal"/>
      <w:lvlText w:val="%4."/>
      <w:lvlJc w:val="left"/>
      <w:pPr>
        <w:ind w:left="2880" w:hanging="360"/>
      </w:pPr>
    </w:lvl>
    <w:lvl w:ilvl="4" w:tplc="ADEE223C" w:tentative="1">
      <w:start w:val="1"/>
      <w:numFmt w:val="lowerLetter"/>
      <w:lvlText w:val="%5."/>
      <w:lvlJc w:val="left"/>
      <w:pPr>
        <w:ind w:left="3600" w:hanging="360"/>
      </w:pPr>
    </w:lvl>
    <w:lvl w:ilvl="5" w:tplc="B6183592" w:tentative="1">
      <w:start w:val="1"/>
      <w:numFmt w:val="lowerRoman"/>
      <w:lvlText w:val="%6."/>
      <w:lvlJc w:val="right"/>
      <w:pPr>
        <w:ind w:left="4320" w:hanging="180"/>
      </w:pPr>
    </w:lvl>
    <w:lvl w:ilvl="6" w:tplc="A35802EC" w:tentative="1">
      <w:start w:val="1"/>
      <w:numFmt w:val="decimal"/>
      <w:lvlText w:val="%7."/>
      <w:lvlJc w:val="left"/>
      <w:pPr>
        <w:ind w:left="5040" w:hanging="360"/>
      </w:pPr>
    </w:lvl>
    <w:lvl w:ilvl="7" w:tplc="922AD062" w:tentative="1">
      <w:start w:val="1"/>
      <w:numFmt w:val="lowerLetter"/>
      <w:lvlText w:val="%8."/>
      <w:lvlJc w:val="left"/>
      <w:pPr>
        <w:ind w:left="5760" w:hanging="360"/>
      </w:pPr>
    </w:lvl>
    <w:lvl w:ilvl="8" w:tplc="D5FA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2694C"/>
    <w:multiLevelType w:val="hybridMultilevel"/>
    <w:tmpl w:val="CD361F1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A336CDB"/>
    <w:multiLevelType w:val="hybridMultilevel"/>
    <w:tmpl w:val="8B663164"/>
    <w:lvl w:ilvl="0" w:tplc="F0CC80E2">
      <w:start w:val="1"/>
      <w:numFmt w:val="lowerLetter"/>
      <w:lvlText w:val="%1)"/>
      <w:lvlJc w:val="left"/>
      <w:pPr>
        <w:ind w:left="1287" w:hanging="360"/>
      </w:pPr>
    </w:lvl>
    <w:lvl w:ilvl="1" w:tplc="FF7A6F1A" w:tentative="1">
      <w:start w:val="1"/>
      <w:numFmt w:val="lowerLetter"/>
      <w:lvlText w:val="%2."/>
      <w:lvlJc w:val="left"/>
      <w:pPr>
        <w:ind w:left="2007" w:hanging="360"/>
      </w:pPr>
    </w:lvl>
    <w:lvl w:ilvl="2" w:tplc="A6103058" w:tentative="1">
      <w:start w:val="1"/>
      <w:numFmt w:val="lowerRoman"/>
      <w:lvlText w:val="%3."/>
      <w:lvlJc w:val="right"/>
      <w:pPr>
        <w:ind w:left="2727" w:hanging="180"/>
      </w:pPr>
    </w:lvl>
    <w:lvl w:ilvl="3" w:tplc="2AE6149E" w:tentative="1">
      <w:start w:val="1"/>
      <w:numFmt w:val="decimal"/>
      <w:lvlText w:val="%4."/>
      <w:lvlJc w:val="left"/>
      <w:pPr>
        <w:ind w:left="3447" w:hanging="360"/>
      </w:pPr>
    </w:lvl>
    <w:lvl w:ilvl="4" w:tplc="5B3800F2" w:tentative="1">
      <w:start w:val="1"/>
      <w:numFmt w:val="lowerLetter"/>
      <w:lvlText w:val="%5."/>
      <w:lvlJc w:val="left"/>
      <w:pPr>
        <w:ind w:left="4167" w:hanging="360"/>
      </w:pPr>
    </w:lvl>
    <w:lvl w:ilvl="5" w:tplc="7E469F76" w:tentative="1">
      <w:start w:val="1"/>
      <w:numFmt w:val="lowerRoman"/>
      <w:lvlText w:val="%6."/>
      <w:lvlJc w:val="right"/>
      <w:pPr>
        <w:ind w:left="4887" w:hanging="180"/>
      </w:pPr>
    </w:lvl>
    <w:lvl w:ilvl="6" w:tplc="0EEE1DA0" w:tentative="1">
      <w:start w:val="1"/>
      <w:numFmt w:val="decimal"/>
      <w:lvlText w:val="%7."/>
      <w:lvlJc w:val="left"/>
      <w:pPr>
        <w:ind w:left="5607" w:hanging="360"/>
      </w:pPr>
    </w:lvl>
    <w:lvl w:ilvl="7" w:tplc="F036E910" w:tentative="1">
      <w:start w:val="1"/>
      <w:numFmt w:val="lowerLetter"/>
      <w:lvlText w:val="%8."/>
      <w:lvlJc w:val="left"/>
      <w:pPr>
        <w:ind w:left="6327" w:hanging="360"/>
      </w:pPr>
    </w:lvl>
    <w:lvl w:ilvl="8" w:tplc="A2308E3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644F7B"/>
    <w:multiLevelType w:val="hybridMultilevel"/>
    <w:tmpl w:val="F28A2654"/>
    <w:lvl w:ilvl="0" w:tplc="49D4B706">
      <w:start w:val="1"/>
      <w:numFmt w:val="lowerLetter"/>
      <w:lvlText w:val="%1)"/>
      <w:lvlJc w:val="left"/>
      <w:pPr>
        <w:ind w:left="1287" w:hanging="360"/>
      </w:pPr>
    </w:lvl>
    <w:lvl w:ilvl="1" w:tplc="EEB42052">
      <w:start w:val="1"/>
      <w:numFmt w:val="lowerLetter"/>
      <w:lvlText w:val="%2."/>
      <w:lvlJc w:val="left"/>
      <w:pPr>
        <w:ind w:left="2007" w:hanging="360"/>
      </w:pPr>
    </w:lvl>
    <w:lvl w:ilvl="2" w:tplc="601C9A5C" w:tentative="1">
      <w:start w:val="1"/>
      <w:numFmt w:val="lowerRoman"/>
      <w:lvlText w:val="%3."/>
      <w:lvlJc w:val="right"/>
      <w:pPr>
        <w:ind w:left="2727" w:hanging="180"/>
      </w:pPr>
    </w:lvl>
    <w:lvl w:ilvl="3" w:tplc="6B18F840" w:tentative="1">
      <w:start w:val="1"/>
      <w:numFmt w:val="decimal"/>
      <w:lvlText w:val="%4."/>
      <w:lvlJc w:val="left"/>
      <w:pPr>
        <w:ind w:left="3447" w:hanging="360"/>
      </w:pPr>
    </w:lvl>
    <w:lvl w:ilvl="4" w:tplc="302E9DC4" w:tentative="1">
      <w:start w:val="1"/>
      <w:numFmt w:val="lowerLetter"/>
      <w:lvlText w:val="%5."/>
      <w:lvlJc w:val="left"/>
      <w:pPr>
        <w:ind w:left="4167" w:hanging="360"/>
      </w:pPr>
    </w:lvl>
    <w:lvl w:ilvl="5" w:tplc="1952E7CE" w:tentative="1">
      <w:start w:val="1"/>
      <w:numFmt w:val="lowerRoman"/>
      <w:lvlText w:val="%6."/>
      <w:lvlJc w:val="right"/>
      <w:pPr>
        <w:ind w:left="4887" w:hanging="180"/>
      </w:pPr>
    </w:lvl>
    <w:lvl w:ilvl="6" w:tplc="67882C40" w:tentative="1">
      <w:start w:val="1"/>
      <w:numFmt w:val="decimal"/>
      <w:lvlText w:val="%7."/>
      <w:lvlJc w:val="left"/>
      <w:pPr>
        <w:ind w:left="5607" w:hanging="360"/>
      </w:pPr>
    </w:lvl>
    <w:lvl w:ilvl="7" w:tplc="0AA22A90" w:tentative="1">
      <w:start w:val="1"/>
      <w:numFmt w:val="lowerLetter"/>
      <w:lvlText w:val="%8."/>
      <w:lvlJc w:val="left"/>
      <w:pPr>
        <w:ind w:left="6327" w:hanging="360"/>
      </w:pPr>
    </w:lvl>
    <w:lvl w:ilvl="8" w:tplc="375C261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4102215"/>
    <w:multiLevelType w:val="hybridMultilevel"/>
    <w:tmpl w:val="966ACEF4"/>
    <w:lvl w:ilvl="0" w:tplc="B28E6DB8">
      <w:start w:val="1"/>
      <w:numFmt w:val="lowerLetter"/>
      <w:lvlText w:val="%1)"/>
      <w:lvlJc w:val="left"/>
      <w:pPr>
        <w:ind w:left="1287" w:hanging="360"/>
      </w:pPr>
    </w:lvl>
    <w:lvl w:ilvl="1" w:tplc="BD7E45B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434E8490" w:tentative="1">
      <w:start w:val="1"/>
      <w:numFmt w:val="lowerRoman"/>
      <w:lvlText w:val="%3."/>
      <w:lvlJc w:val="right"/>
      <w:pPr>
        <w:ind w:left="2727" w:hanging="180"/>
      </w:pPr>
    </w:lvl>
    <w:lvl w:ilvl="3" w:tplc="0D642E8A" w:tentative="1">
      <w:start w:val="1"/>
      <w:numFmt w:val="decimal"/>
      <w:lvlText w:val="%4."/>
      <w:lvlJc w:val="left"/>
      <w:pPr>
        <w:ind w:left="3447" w:hanging="360"/>
      </w:pPr>
    </w:lvl>
    <w:lvl w:ilvl="4" w:tplc="F1CCCF6E" w:tentative="1">
      <w:start w:val="1"/>
      <w:numFmt w:val="lowerLetter"/>
      <w:lvlText w:val="%5."/>
      <w:lvlJc w:val="left"/>
      <w:pPr>
        <w:ind w:left="4167" w:hanging="360"/>
      </w:pPr>
    </w:lvl>
    <w:lvl w:ilvl="5" w:tplc="6DD63298" w:tentative="1">
      <w:start w:val="1"/>
      <w:numFmt w:val="lowerRoman"/>
      <w:lvlText w:val="%6."/>
      <w:lvlJc w:val="right"/>
      <w:pPr>
        <w:ind w:left="4887" w:hanging="180"/>
      </w:pPr>
    </w:lvl>
    <w:lvl w:ilvl="6" w:tplc="3C54BB28" w:tentative="1">
      <w:start w:val="1"/>
      <w:numFmt w:val="decimal"/>
      <w:lvlText w:val="%7."/>
      <w:lvlJc w:val="left"/>
      <w:pPr>
        <w:ind w:left="5607" w:hanging="360"/>
      </w:pPr>
    </w:lvl>
    <w:lvl w:ilvl="7" w:tplc="677A4FF0" w:tentative="1">
      <w:start w:val="1"/>
      <w:numFmt w:val="lowerLetter"/>
      <w:lvlText w:val="%8."/>
      <w:lvlJc w:val="left"/>
      <w:pPr>
        <w:ind w:left="6327" w:hanging="360"/>
      </w:pPr>
    </w:lvl>
    <w:lvl w:ilvl="8" w:tplc="1ADA72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9736A72"/>
    <w:multiLevelType w:val="hybridMultilevel"/>
    <w:tmpl w:val="DCD0D06A"/>
    <w:lvl w:ilvl="0" w:tplc="231649CE">
      <w:start w:val="4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2437B"/>
    <w:multiLevelType w:val="hybridMultilevel"/>
    <w:tmpl w:val="F4D2D346"/>
    <w:lvl w:ilvl="0" w:tplc="144C260A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64B0C66"/>
    <w:multiLevelType w:val="hybridMultilevel"/>
    <w:tmpl w:val="1F66DB24"/>
    <w:lvl w:ilvl="0" w:tplc="81D692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879434">
    <w:abstractNumId w:val="2"/>
  </w:num>
  <w:num w:numId="2" w16cid:durableId="988366377">
    <w:abstractNumId w:val="6"/>
  </w:num>
  <w:num w:numId="3" w16cid:durableId="2009600553">
    <w:abstractNumId w:val="7"/>
  </w:num>
  <w:num w:numId="4" w16cid:durableId="2015103789">
    <w:abstractNumId w:val="8"/>
  </w:num>
  <w:num w:numId="5" w16cid:durableId="401220651">
    <w:abstractNumId w:val="1"/>
  </w:num>
  <w:num w:numId="6" w16cid:durableId="1218980772">
    <w:abstractNumId w:val="4"/>
  </w:num>
  <w:num w:numId="7" w16cid:durableId="175219699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03990473">
    <w:abstractNumId w:val="10"/>
  </w:num>
  <w:num w:numId="9" w16cid:durableId="33862461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4039985">
    <w:abstractNumId w:val="5"/>
  </w:num>
  <w:num w:numId="11" w16cid:durableId="2048750132">
    <w:abstractNumId w:val="9"/>
  </w:num>
  <w:num w:numId="12" w16cid:durableId="11595433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3C"/>
    <w:rsid w:val="000A4EDC"/>
    <w:rsid w:val="000E748C"/>
    <w:rsid w:val="001469E9"/>
    <w:rsid w:val="001655AD"/>
    <w:rsid w:val="001A2DE3"/>
    <w:rsid w:val="001C6C93"/>
    <w:rsid w:val="001E3BAF"/>
    <w:rsid w:val="001F77A6"/>
    <w:rsid w:val="00235B57"/>
    <w:rsid w:val="00277AD0"/>
    <w:rsid w:val="002C7B44"/>
    <w:rsid w:val="00300057"/>
    <w:rsid w:val="004949CD"/>
    <w:rsid w:val="00551E9D"/>
    <w:rsid w:val="006547A2"/>
    <w:rsid w:val="00666D48"/>
    <w:rsid w:val="00673923"/>
    <w:rsid w:val="0073456C"/>
    <w:rsid w:val="00760DEC"/>
    <w:rsid w:val="00794F72"/>
    <w:rsid w:val="00801429"/>
    <w:rsid w:val="00831344"/>
    <w:rsid w:val="00857FB7"/>
    <w:rsid w:val="008A2B3A"/>
    <w:rsid w:val="009A3D3C"/>
    <w:rsid w:val="009D24CA"/>
    <w:rsid w:val="009F3880"/>
    <w:rsid w:val="00A05213"/>
    <w:rsid w:val="00A145C9"/>
    <w:rsid w:val="00A1717C"/>
    <w:rsid w:val="00A45F63"/>
    <w:rsid w:val="00AC5D93"/>
    <w:rsid w:val="00AF3DE6"/>
    <w:rsid w:val="00B30F3A"/>
    <w:rsid w:val="00B84A9D"/>
    <w:rsid w:val="00B86032"/>
    <w:rsid w:val="00CA21D3"/>
    <w:rsid w:val="00D33EB9"/>
    <w:rsid w:val="00DF0ACE"/>
    <w:rsid w:val="00E2257D"/>
    <w:rsid w:val="00F2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17AABAB"/>
  <w15:docId w15:val="{71103B52-3E8B-418B-9508-7DA027BD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9030-28AE-4C88-989A-4414BD41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6</TotalTime>
  <Pages>3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Ewelina Szwiec</cp:lastModifiedBy>
  <cp:revision>9</cp:revision>
  <cp:lastPrinted>2021-04-23T09:08:00Z</cp:lastPrinted>
  <dcterms:created xsi:type="dcterms:W3CDTF">2024-09-03T06:56:00Z</dcterms:created>
  <dcterms:modified xsi:type="dcterms:W3CDTF">2024-09-03T08:50:00Z</dcterms:modified>
  <cp:contentStatus>draft</cp:contentStatus>
</cp:coreProperties>
</file>