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B9A" w:rsidRPr="00974B31" w:rsidRDefault="00A626FE" w:rsidP="00291B9A">
      <w:pPr>
        <w:tabs>
          <w:tab w:val="right" w:pos="8789"/>
        </w:tabs>
        <w:spacing w:after="240"/>
        <w:rPr>
          <w:rFonts w:ascii="Arial" w:hAnsi="Arial" w:cs="Arial"/>
        </w:rPr>
      </w:pPr>
      <w:r w:rsidRPr="00974B31">
        <w:rPr>
          <w:rFonts w:ascii="Arial" w:hAnsi="Arial" w:cs="Arial"/>
        </w:rPr>
        <w:t xml:space="preserve">Zn.spr.: </w:t>
      </w:r>
      <w:bookmarkStart w:id="0" w:name="ezdSprawaZnak"/>
      <w:r w:rsidRPr="00974B31">
        <w:rPr>
          <w:rFonts w:ascii="Arial" w:hAnsi="Arial" w:cs="Arial"/>
        </w:rPr>
        <w:t>S.270.22.2023</w:t>
      </w:r>
      <w:bookmarkEnd w:id="0"/>
      <w:r w:rsidRPr="00974B31">
        <w:rPr>
          <w:rFonts w:ascii="Arial" w:hAnsi="Arial" w:cs="Arial"/>
        </w:rPr>
        <w:t xml:space="preserve"> </w:t>
      </w:r>
      <w:r w:rsidRPr="00974B31">
        <w:rPr>
          <w:rFonts w:ascii="Arial" w:hAnsi="Arial" w:cs="Arial"/>
        </w:rPr>
        <w:tab/>
        <w:t xml:space="preserve">Jeleśnia, dnia </w:t>
      </w:r>
      <w:bookmarkStart w:id="1" w:name="ezdDataPodpisu"/>
      <w:bookmarkEnd w:id="1"/>
    </w:p>
    <w:p w:rsidR="00291B9A" w:rsidRPr="00974B31" w:rsidRDefault="00A626FE" w:rsidP="00291B9A">
      <w:pPr>
        <w:spacing w:before="240"/>
        <w:ind w:left="5387"/>
        <w:rPr>
          <w:rFonts w:ascii="Arial" w:hAnsi="Arial" w:cs="Arial"/>
          <w:b/>
        </w:rPr>
      </w:pPr>
    </w:p>
    <w:p w:rsidR="00A70874" w:rsidRDefault="00A70874" w:rsidP="00A70874">
      <w:pPr>
        <w:widowControl w:val="0"/>
        <w:ind w:left="3540" w:right="57"/>
      </w:pPr>
      <w:r>
        <w:t xml:space="preserve">                                                                                  </w:t>
      </w:r>
      <w:r>
        <w:rPr>
          <w:b/>
        </w:rPr>
        <w:t xml:space="preserve"> </w:t>
      </w:r>
      <w:r>
        <w:t xml:space="preserve"> </w:t>
      </w:r>
    </w:p>
    <w:p w:rsidR="00A70874" w:rsidRDefault="00A70874" w:rsidP="00A70874">
      <w:pPr>
        <w:widowControl w:val="0"/>
        <w:ind w:right="57"/>
        <w:rPr>
          <w:b/>
        </w:rPr>
      </w:pPr>
      <w:r>
        <w:rPr>
          <w:b/>
        </w:rPr>
        <w:t xml:space="preserve">                                                                  UMOWA nr .....................................</w:t>
      </w:r>
    </w:p>
    <w:p w:rsidR="00A70874" w:rsidRDefault="00A70874" w:rsidP="00A70874">
      <w:pPr>
        <w:widowControl w:val="0"/>
        <w:ind w:right="57"/>
        <w:rPr>
          <w:b/>
        </w:rPr>
      </w:pPr>
    </w:p>
    <w:p w:rsidR="00A70874" w:rsidRDefault="00A70874" w:rsidP="00A70874">
      <w:pPr>
        <w:widowControl w:val="0"/>
        <w:ind w:left="3540" w:right="57" w:firstLine="708"/>
        <w:rPr>
          <w:b/>
        </w:rPr>
      </w:pPr>
    </w:p>
    <w:p w:rsidR="00A70874" w:rsidRDefault="00A70874" w:rsidP="00A70874">
      <w:pPr>
        <w:widowControl w:val="0"/>
        <w:ind w:right="57"/>
        <w:rPr>
          <w:b/>
        </w:rPr>
      </w:pPr>
      <w:r>
        <w:rPr>
          <w:b/>
        </w:rPr>
        <w:t>na „..............................................................................................................................</w:t>
      </w:r>
      <w:r>
        <w:rPr>
          <w:b/>
        </w:rPr>
        <w:t>.....................</w:t>
      </w:r>
    </w:p>
    <w:p w:rsidR="00A70874" w:rsidRDefault="00A70874" w:rsidP="00A70874">
      <w:pPr>
        <w:widowControl w:val="0"/>
        <w:ind w:right="57"/>
        <w:rPr>
          <w:b/>
        </w:rPr>
      </w:pPr>
      <w:r>
        <w:rPr>
          <w:b/>
        </w:rPr>
        <w:t xml:space="preserve">       .............................................................................................................................................</w:t>
      </w:r>
      <w:r>
        <w:rPr>
          <w:b/>
        </w:rPr>
        <w:t>........</w:t>
      </w:r>
      <w:r>
        <w:rPr>
          <w:b/>
        </w:rPr>
        <w:t xml:space="preserve"> „   </w:t>
      </w:r>
    </w:p>
    <w:p w:rsidR="00A70874" w:rsidRDefault="00A70874" w:rsidP="00A70874">
      <w:pPr>
        <w:widowControl w:val="0"/>
        <w:ind w:left="1416" w:right="57" w:firstLine="708"/>
      </w:pPr>
      <w:r>
        <w:rPr>
          <w:b/>
        </w:rPr>
        <w:t xml:space="preserve">  </w:t>
      </w:r>
    </w:p>
    <w:p w:rsidR="00A70874" w:rsidRDefault="00A70874" w:rsidP="00A70874">
      <w:pPr>
        <w:widowControl w:val="0"/>
        <w:spacing w:before="245"/>
        <w:ind w:right="57"/>
        <w:jc w:val="both"/>
      </w:pPr>
      <w:r>
        <w:t>Zawarta w dniu ............................ pomiędzy Skarbem Państwa - Państwowym Gospodarstwem Leśnym Lasy Państwowe Nadleśnictwem Jeleśnia, ul. Suska 5,34-340 Jeleśnia, NIP 553-010-27-80 zwanym w dalszej części umowy Zamawiającym, reprezentowanym przez:</w:t>
      </w:r>
    </w:p>
    <w:p w:rsidR="00A70874" w:rsidRDefault="00A70874" w:rsidP="00A70874">
      <w:pPr>
        <w:widowControl w:val="0"/>
        <w:ind w:right="57"/>
        <w:jc w:val="both"/>
      </w:pPr>
      <w:r>
        <w:t>1. Nadleśniczego - inż. Grzegorz Basiura</w:t>
      </w:r>
    </w:p>
    <w:p w:rsidR="00A70874" w:rsidRDefault="00A70874" w:rsidP="00A70874">
      <w:pPr>
        <w:widowControl w:val="0"/>
        <w:tabs>
          <w:tab w:val="left" w:pos="3759"/>
        </w:tabs>
        <w:jc w:val="both"/>
      </w:pPr>
      <w:r>
        <w:t xml:space="preserve"> </w:t>
      </w:r>
    </w:p>
    <w:p w:rsidR="00A70874" w:rsidRDefault="00A70874" w:rsidP="00A70874">
      <w:pPr>
        <w:widowControl w:val="0"/>
        <w:tabs>
          <w:tab w:val="left" w:pos="3759"/>
        </w:tabs>
        <w:jc w:val="both"/>
      </w:pPr>
      <w:r>
        <w:t>a .................................................................................................................................................................................</w:t>
      </w:r>
    </w:p>
    <w:p w:rsidR="00A70874" w:rsidRDefault="00A70874" w:rsidP="00A70874">
      <w:pPr>
        <w:widowControl w:val="0"/>
        <w:tabs>
          <w:tab w:val="left" w:pos="3759"/>
        </w:tabs>
        <w:jc w:val="both"/>
      </w:pPr>
    </w:p>
    <w:p w:rsidR="00A70874" w:rsidRDefault="00A70874" w:rsidP="00A70874">
      <w:pPr>
        <w:widowControl w:val="0"/>
        <w:ind w:right="57" w:firstLine="163"/>
        <w:jc w:val="both"/>
      </w:pPr>
      <w:r>
        <w:t>................................................................................................................ NIP ...................................................... .</w:t>
      </w:r>
    </w:p>
    <w:p w:rsidR="00A70874" w:rsidRDefault="00A70874" w:rsidP="00A70874">
      <w:pPr>
        <w:widowControl w:val="0"/>
        <w:ind w:right="57" w:firstLine="163"/>
        <w:jc w:val="both"/>
      </w:pPr>
    </w:p>
    <w:p w:rsidR="00A70874" w:rsidRDefault="00A70874" w:rsidP="00A70874">
      <w:pPr>
        <w:widowControl w:val="0"/>
        <w:ind w:right="57"/>
        <w:jc w:val="both"/>
      </w:pPr>
      <w:r>
        <w:t>zwanym w dalszej części umowy Wykonawcą, reprezentowanym przez:</w:t>
      </w:r>
    </w:p>
    <w:p w:rsidR="00A70874" w:rsidRDefault="00A70874" w:rsidP="00A70874">
      <w:pPr>
        <w:widowControl w:val="0"/>
        <w:ind w:right="57"/>
        <w:jc w:val="both"/>
      </w:pPr>
    </w:p>
    <w:p w:rsidR="00A70874" w:rsidRDefault="00A70874" w:rsidP="00A70874">
      <w:pPr>
        <w:widowControl w:val="0"/>
        <w:tabs>
          <w:tab w:val="left" w:pos="3320"/>
        </w:tabs>
        <w:jc w:val="both"/>
      </w:pPr>
      <w:r>
        <w:t>1..............................................................................................</w:t>
      </w:r>
    </w:p>
    <w:p w:rsidR="00A70874" w:rsidRDefault="00A70874" w:rsidP="00A70874">
      <w:pPr>
        <w:widowControl w:val="0"/>
        <w:tabs>
          <w:tab w:val="left" w:pos="3320"/>
        </w:tabs>
        <w:jc w:val="both"/>
      </w:pPr>
    </w:p>
    <w:p w:rsidR="00A70874" w:rsidRDefault="00A70874" w:rsidP="00A70874">
      <w:pPr>
        <w:widowControl w:val="0"/>
        <w:tabs>
          <w:tab w:val="left" w:pos="3320"/>
        </w:tabs>
        <w:jc w:val="both"/>
      </w:pPr>
      <w:r>
        <w:t>2..............................................................................................</w:t>
      </w:r>
    </w:p>
    <w:p w:rsidR="00A70874" w:rsidRDefault="00A70874" w:rsidP="00A70874">
      <w:pPr>
        <w:widowControl w:val="0"/>
        <w:tabs>
          <w:tab w:val="left" w:pos="3320"/>
        </w:tabs>
        <w:jc w:val="both"/>
      </w:pPr>
    </w:p>
    <w:p w:rsidR="00A70874" w:rsidRDefault="00A70874" w:rsidP="00A70874">
      <w:pPr>
        <w:widowControl w:val="0"/>
        <w:spacing w:before="245"/>
        <w:ind w:right="154"/>
        <w:jc w:val="center"/>
        <w:rPr>
          <w:b/>
        </w:rPr>
      </w:pPr>
      <w:r>
        <w:rPr>
          <w:rFonts w:ascii="Arial" w:hAnsi="Arial"/>
          <w:b/>
        </w:rPr>
        <w:t xml:space="preserve">§ </w:t>
      </w:r>
      <w:r>
        <w:rPr>
          <w:b/>
        </w:rPr>
        <w:t>1</w:t>
      </w:r>
    </w:p>
    <w:p w:rsidR="00A70874" w:rsidRPr="00CE0DA3" w:rsidRDefault="00A70874" w:rsidP="00A70874">
      <w:pPr>
        <w:widowControl w:val="0"/>
        <w:spacing w:before="245"/>
        <w:ind w:right="154"/>
      </w:pPr>
      <w:r>
        <w:t xml:space="preserve"> Zamawiający, zgodnie z przeprowadzonym postępowaniem na podstawie Zarządzenia Nadleśniczego Nadleśnictwa Jeleśnia  Nr 1/2021 z dnia 04.01.2021 r./Załącznik nr 1 – Regulamin </w:t>
      </w:r>
      <w:r w:rsidRPr="006B2AE9">
        <w:rPr>
          <w:rFonts w:ascii="Arial" w:hAnsi="Arial"/>
          <w:b/>
        </w:rPr>
        <w:t xml:space="preserve"> </w:t>
      </w:r>
      <w:r w:rsidRPr="006B2AE9">
        <w:rPr>
          <w:rFonts w:ascii="Arial" w:hAnsi="Arial"/>
        </w:rPr>
        <w:t>§</w:t>
      </w:r>
      <w:r>
        <w:t xml:space="preserve"> 7/ powierza, a Wykonawca zobowiązuje się do wykonania zamówienia pt.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</w:t>
      </w:r>
    </w:p>
    <w:p w:rsidR="00A70874" w:rsidRDefault="00A70874" w:rsidP="00A70874">
      <w:pPr>
        <w:widowControl w:val="0"/>
        <w:spacing w:before="245"/>
        <w:ind w:right="154"/>
        <w:rPr>
          <w:b/>
        </w:rPr>
      </w:pPr>
      <w:r>
        <w:rPr>
          <w:b/>
        </w:rPr>
        <w:t xml:space="preserve"> ....................................................................................................................................................................</w:t>
      </w:r>
      <w:r>
        <w:t xml:space="preserve"> </w:t>
      </w:r>
      <w:r>
        <w:rPr>
          <w:b/>
        </w:rPr>
        <w:t xml:space="preserve">.....  </w:t>
      </w:r>
    </w:p>
    <w:p w:rsidR="00A70874" w:rsidRDefault="00A70874" w:rsidP="00A70874">
      <w:pPr>
        <w:widowControl w:val="0"/>
        <w:spacing w:before="245"/>
        <w:ind w:right="154"/>
      </w:pPr>
      <w:r>
        <w:rPr>
          <w:b/>
        </w:rPr>
        <w:t>…………………………………………………………………………………………………………………”</w:t>
      </w:r>
      <w:r>
        <w:t xml:space="preserve">  w zakre</w:t>
      </w:r>
      <w:r>
        <w:softHyphen/>
        <w:t>sie określonym  zgodnie z  ustaleniami z  Zamawiającym .</w:t>
      </w:r>
    </w:p>
    <w:p w:rsidR="00A70874" w:rsidRDefault="00A70874" w:rsidP="00A70874">
      <w:pPr>
        <w:widowControl w:val="0"/>
      </w:pPr>
    </w:p>
    <w:p w:rsidR="00A70874" w:rsidRDefault="00A70874" w:rsidP="00A70874">
      <w:pPr>
        <w:widowControl w:val="0"/>
      </w:pPr>
    </w:p>
    <w:p w:rsidR="00A70874" w:rsidRDefault="00A70874" w:rsidP="00A70874">
      <w:pPr>
        <w:widowControl w:val="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2</w:t>
      </w:r>
    </w:p>
    <w:p w:rsidR="00A70874" w:rsidRDefault="00A70874" w:rsidP="00A70874">
      <w:pPr>
        <w:widowControl w:val="0"/>
        <w:spacing w:before="245"/>
        <w:ind w:right="17"/>
      </w:pPr>
      <w:r>
        <w:lastRenderedPageBreak/>
        <w:t>Integralnymi składnikami niniejszej umowy są następujące dokumenty:</w:t>
      </w:r>
    </w:p>
    <w:p w:rsidR="00A70874" w:rsidRDefault="00A70874" w:rsidP="00A70874">
      <w:pPr>
        <w:widowControl w:val="0"/>
        <w:ind w:right="19"/>
      </w:pPr>
      <w:r>
        <w:t xml:space="preserve"> </w:t>
      </w:r>
    </w:p>
    <w:p w:rsidR="00A70874" w:rsidRDefault="00A70874" w:rsidP="00A70874">
      <w:pPr>
        <w:widowControl w:val="0"/>
        <w:numPr>
          <w:ilvl w:val="0"/>
          <w:numId w:val="7"/>
        </w:numPr>
        <w:ind w:right="4940"/>
      </w:pPr>
      <w:r>
        <w:t>Złożona oferta</w:t>
      </w:r>
    </w:p>
    <w:p w:rsidR="00A70874" w:rsidRDefault="00A70874" w:rsidP="00A70874">
      <w:pPr>
        <w:widowControl w:val="0"/>
        <w:ind w:left="420" w:right="4940"/>
      </w:pPr>
    </w:p>
    <w:p w:rsidR="00A70874" w:rsidRDefault="00A70874" w:rsidP="00A70874">
      <w:pPr>
        <w:widowControl w:val="0"/>
        <w:ind w:right="4940"/>
      </w:pPr>
    </w:p>
    <w:p w:rsidR="00A70874" w:rsidRDefault="00A70874" w:rsidP="00A70874">
      <w:pPr>
        <w:widowControl w:val="0"/>
        <w:tabs>
          <w:tab w:val="right" w:pos="5051"/>
        </w:tabs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3</w:t>
      </w:r>
    </w:p>
    <w:p w:rsidR="00A70874" w:rsidRDefault="00A70874" w:rsidP="00A70874">
      <w:pPr>
        <w:widowControl w:val="0"/>
        <w:spacing w:before="245"/>
      </w:pPr>
      <w:r>
        <w:t xml:space="preserve">1 .Wynagrodzenie ryczałtowe, tj. cena ofertowa, za przedmiot umowy określony w </w:t>
      </w:r>
      <w:r>
        <w:rPr>
          <w:rFonts w:ascii="Arial" w:hAnsi="Arial"/>
        </w:rPr>
        <w:t>§</w:t>
      </w:r>
      <w:r>
        <w:t xml:space="preserve"> 1 zgod</w:t>
      </w:r>
      <w:r>
        <w:softHyphen/>
        <w:t xml:space="preserve">nie z przedstawioną </w:t>
      </w:r>
    </w:p>
    <w:p w:rsidR="00A70874" w:rsidRDefault="00A70874" w:rsidP="00A70874">
      <w:pPr>
        <w:ind w:right="-747"/>
        <w:jc w:val="both"/>
      </w:pPr>
      <w:r>
        <w:rPr>
          <w:b/>
        </w:rPr>
        <w:t xml:space="preserve">    </w:t>
      </w:r>
      <w:r>
        <w:t xml:space="preserve"> ofertą  ustala się na kwotę:</w:t>
      </w:r>
    </w:p>
    <w:p w:rsidR="00A70874" w:rsidRDefault="00A70874" w:rsidP="00A70874">
      <w:pPr>
        <w:ind w:right="-747"/>
        <w:jc w:val="both"/>
      </w:pPr>
    </w:p>
    <w:p w:rsidR="00A70874" w:rsidRDefault="00A70874" w:rsidP="00A70874">
      <w:pPr>
        <w:ind w:right="-747"/>
        <w:jc w:val="both"/>
        <w:rPr>
          <w:b/>
        </w:rPr>
      </w:pPr>
      <w: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                                         </w:t>
      </w:r>
    </w:p>
    <w:p w:rsidR="00A70874" w:rsidRDefault="00A70874" w:rsidP="00A70874">
      <w:pPr>
        <w:ind w:right="-747"/>
        <w:jc w:val="both"/>
        <w:rPr>
          <w:b/>
        </w:rPr>
      </w:pPr>
      <w:r>
        <w:rPr>
          <w:b/>
        </w:rPr>
        <w:t xml:space="preserve">                                             netto                                                         ....................................... zł</w:t>
      </w:r>
    </w:p>
    <w:p w:rsidR="00A70874" w:rsidRPr="0081795D" w:rsidRDefault="00A70874" w:rsidP="00A70874">
      <w:pPr>
        <w:ind w:right="-747"/>
        <w:jc w:val="both"/>
        <w:rPr>
          <w:b/>
        </w:rPr>
      </w:pPr>
    </w:p>
    <w:p w:rsidR="00A70874" w:rsidRPr="0081795D" w:rsidRDefault="00A70874" w:rsidP="00A70874">
      <w:pPr>
        <w:pStyle w:val="Nagwek1"/>
        <w:rPr>
          <w:sz w:val="20"/>
        </w:rPr>
      </w:pPr>
      <w:r w:rsidRPr="0081795D">
        <w:rPr>
          <w:sz w:val="20"/>
        </w:rPr>
        <w:t xml:space="preserve">                            </w:t>
      </w:r>
      <w:r>
        <w:rPr>
          <w:sz w:val="20"/>
        </w:rPr>
        <w:t xml:space="preserve">         </w:t>
      </w:r>
      <w:r w:rsidRPr="0081795D">
        <w:rPr>
          <w:sz w:val="20"/>
        </w:rPr>
        <w:t xml:space="preserve">  VAT ......% </w:t>
      </w:r>
      <w:r>
        <w:rPr>
          <w:sz w:val="20"/>
        </w:rPr>
        <w:t xml:space="preserve">            </w:t>
      </w:r>
      <w:r w:rsidRPr="0081795D">
        <w:rPr>
          <w:sz w:val="20"/>
        </w:rPr>
        <w:t xml:space="preserve">         </w:t>
      </w:r>
      <w:r>
        <w:rPr>
          <w:sz w:val="20"/>
        </w:rPr>
        <w:t xml:space="preserve">                                 ….</w:t>
      </w:r>
      <w:r w:rsidRPr="0081795D">
        <w:rPr>
          <w:sz w:val="20"/>
        </w:rPr>
        <w:t xml:space="preserve">............................... zł  </w:t>
      </w:r>
    </w:p>
    <w:p w:rsidR="00A70874" w:rsidRPr="0081795D" w:rsidRDefault="00A70874" w:rsidP="00A70874">
      <w:pPr>
        <w:pStyle w:val="Nagwek1"/>
        <w:rPr>
          <w:sz w:val="20"/>
        </w:rPr>
      </w:pPr>
      <w:r w:rsidRPr="0081795D">
        <w:rPr>
          <w:sz w:val="20"/>
        </w:rPr>
        <w:t xml:space="preserve">                                                     </w:t>
      </w:r>
    </w:p>
    <w:p w:rsidR="00A70874" w:rsidRDefault="00A70874" w:rsidP="00A70874">
      <w:pPr>
        <w:widowControl w:val="0"/>
        <w:tabs>
          <w:tab w:val="left" w:pos="163"/>
          <w:tab w:val="left" w:pos="6651"/>
        </w:tabs>
        <w:jc w:val="both"/>
        <w:rPr>
          <w:b/>
        </w:rPr>
      </w:pPr>
      <w:r>
        <w:rPr>
          <w:b/>
        </w:rPr>
        <w:t xml:space="preserve">     Ogółem                                                                                            ....................................... zł</w:t>
      </w:r>
    </w:p>
    <w:p w:rsidR="00A70874" w:rsidRDefault="00A70874" w:rsidP="00A70874">
      <w:pPr>
        <w:widowControl w:val="0"/>
        <w:tabs>
          <w:tab w:val="left" w:pos="163"/>
          <w:tab w:val="left" w:pos="6651"/>
        </w:tabs>
        <w:jc w:val="both"/>
        <w:rPr>
          <w:b/>
        </w:rPr>
      </w:pPr>
    </w:p>
    <w:p w:rsidR="00A70874" w:rsidRDefault="00A70874" w:rsidP="00A70874">
      <w:pPr>
        <w:widowControl w:val="0"/>
        <w:tabs>
          <w:tab w:val="left" w:pos="163"/>
          <w:tab w:val="left" w:pos="6651"/>
        </w:tabs>
        <w:jc w:val="both"/>
        <w:rPr>
          <w:b/>
        </w:rPr>
      </w:pPr>
      <w:r>
        <w:rPr>
          <w:b/>
        </w:rPr>
        <w:t xml:space="preserve">  </w:t>
      </w:r>
    </w:p>
    <w:p w:rsidR="00A70874" w:rsidRDefault="00A70874" w:rsidP="00A70874">
      <w:pPr>
        <w:widowControl w:val="0"/>
        <w:ind w:right="660"/>
        <w:rPr>
          <w:b/>
        </w:rPr>
      </w:pPr>
      <w:r>
        <w:rPr>
          <w:b/>
        </w:rPr>
        <w:t xml:space="preserve">Ogółem słownie (kwota brutto): ................................................................................................................ …………………………………........................................................................................ </w:t>
      </w:r>
    </w:p>
    <w:p w:rsidR="00A70874" w:rsidRDefault="00A70874" w:rsidP="00A70874">
      <w:pPr>
        <w:widowControl w:val="0"/>
        <w:ind w:right="660"/>
      </w:pPr>
      <w:r>
        <w:t xml:space="preserve"> </w:t>
      </w:r>
    </w:p>
    <w:p w:rsidR="00A70874" w:rsidRDefault="00A70874" w:rsidP="00A70874">
      <w:pPr>
        <w:widowControl w:val="0"/>
        <w:ind w:left="60" w:right="660"/>
      </w:pPr>
      <w:r>
        <w:t xml:space="preserve"> </w:t>
      </w:r>
    </w:p>
    <w:p w:rsidR="00A70874" w:rsidRDefault="00A70874" w:rsidP="00A70874">
      <w:pPr>
        <w:widowControl w:val="0"/>
        <w:ind w:right="660"/>
      </w:pPr>
      <w:r>
        <w:t>2.Kwota wymieniona w ust. l zawiera wszystkie koszty związane z reali</w:t>
      </w:r>
      <w:r>
        <w:softHyphen/>
        <w:t>zacją zadania.</w:t>
      </w:r>
    </w:p>
    <w:p w:rsidR="00A70874" w:rsidRDefault="00A70874" w:rsidP="00A70874">
      <w:pPr>
        <w:widowControl w:val="0"/>
        <w:ind w:right="-93"/>
      </w:pPr>
      <w:r>
        <w:t xml:space="preserve">Kwota z ust. 1 nie może ulec zmianie.  </w:t>
      </w:r>
    </w:p>
    <w:p w:rsidR="00A70874" w:rsidRDefault="00A70874" w:rsidP="00A70874">
      <w:pPr>
        <w:widowControl w:val="0"/>
        <w:ind w:right="-93"/>
      </w:pPr>
      <w:r>
        <w:t xml:space="preserve"> </w:t>
      </w:r>
    </w:p>
    <w:p w:rsidR="00A70874" w:rsidRDefault="00A70874" w:rsidP="00A70874">
      <w:pPr>
        <w:widowControl w:val="0"/>
        <w:spacing w:before="13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4</w:t>
      </w:r>
    </w:p>
    <w:p w:rsidR="00A70874" w:rsidRDefault="00A70874" w:rsidP="00A70874">
      <w:pPr>
        <w:widowControl w:val="0"/>
        <w:spacing w:before="130"/>
        <w:rPr>
          <w:b/>
        </w:rPr>
      </w:pPr>
    </w:p>
    <w:p w:rsidR="00A70874" w:rsidRPr="000E44A9" w:rsidRDefault="00A70874" w:rsidP="00A70874">
      <w:pPr>
        <w:widowControl w:val="0"/>
        <w:ind w:right="925"/>
      </w:pPr>
      <w:r w:rsidRPr="000E44A9">
        <w:t>Termin rozpoczęcia  robót ustala się na dzień: ..............................</w:t>
      </w:r>
      <w:r>
        <w:t xml:space="preserve">......... </w:t>
      </w:r>
      <w:r w:rsidRPr="000E44A9">
        <w:t>r.</w:t>
      </w:r>
    </w:p>
    <w:p w:rsidR="00A70874" w:rsidRPr="000E44A9" w:rsidRDefault="00A70874" w:rsidP="00A70874">
      <w:pPr>
        <w:widowControl w:val="0"/>
        <w:ind w:right="925"/>
      </w:pPr>
    </w:p>
    <w:p w:rsidR="00A70874" w:rsidRDefault="00A70874" w:rsidP="00A70874">
      <w:pPr>
        <w:widowControl w:val="0"/>
        <w:ind w:left="600" w:right="925"/>
      </w:pPr>
      <w:r>
        <w:t xml:space="preserve"> </w:t>
      </w:r>
    </w:p>
    <w:p w:rsidR="00A70874" w:rsidRDefault="00A70874" w:rsidP="00A70874">
      <w:pPr>
        <w:widowControl w:val="0"/>
        <w:ind w:right="925"/>
      </w:pPr>
      <w:r>
        <w:t>Termin zakończenia wszystkich robót ustala się na dzień ........................................r.</w:t>
      </w:r>
    </w:p>
    <w:p w:rsidR="00A70874" w:rsidRDefault="00A70874" w:rsidP="00A70874">
      <w:pPr>
        <w:widowControl w:val="0"/>
        <w:ind w:left="4320" w:right="2682" w:firstLine="720"/>
        <w:jc w:val="both"/>
        <w:rPr>
          <w:b/>
        </w:rPr>
      </w:pPr>
      <w:r>
        <w:rPr>
          <w:b/>
        </w:rPr>
        <w:softHyphen/>
      </w:r>
    </w:p>
    <w:p w:rsidR="00A70874" w:rsidRPr="002C4BBF" w:rsidRDefault="00A70874" w:rsidP="00A70874">
      <w:pPr>
        <w:widowControl w:val="0"/>
        <w:ind w:right="2682"/>
        <w:jc w:val="both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       §</w:t>
      </w:r>
      <w:r>
        <w:rPr>
          <w:b/>
        </w:rPr>
        <w:t xml:space="preserve"> 5</w:t>
      </w:r>
    </w:p>
    <w:p w:rsidR="00A70874" w:rsidRDefault="00A70874" w:rsidP="00A70874">
      <w:pPr>
        <w:widowControl w:val="0"/>
        <w:spacing w:before="241"/>
      </w:pPr>
      <w:r>
        <w:t xml:space="preserve">Prace objęte umową wykonywane będą według ustaleń zawartych w </w:t>
      </w:r>
      <w:r>
        <w:rPr>
          <w:rFonts w:ascii="Arial" w:hAnsi="Arial"/>
        </w:rPr>
        <w:t>§</w:t>
      </w:r>
      <w:r>
        <w:t xml:space="preserve"> 1zgodnie z ustawą z dnia 7 lipca1994r. Prawo Budowlane, sztuką budow</w:t>
      </w:r>
      <w:r>
        <w:softHyphen/>
        <w:t>laną, wszelkimi niezbędnymi przepisami, zobowiązującymi Polskimi Norma</w:t>
      </w:r>
      <w:r>
        <w:softHyphen/>
        <w:t>mi oraz zasadami współczesnej wiedzy technicznej zapewniając bezpie</w:t>
      </w:r>
      <w:r>
        <w:softHyphen/>
        <w:t>czne i higieniczne warunki pracy.</w:t>
      </w:r>
    </w:p>
    <w:p w:rsidR="00A70874" w:rsidRDefault="00A70874" w:rsidP="00A70874">
      <w:pPr>
        <w:widowControl w:val="0"/>
      </w:pPr>
    </w:p>
    <w:p w:rsidR="00A70874" w:rsidRDefault="00A70874" w:rsidP="00A70874">
      <w:pPr>
        <w:widowControl w:val="0"/>
        <w:rPr>
          <w:b/>
        </w:rPr>
      </w:pPr>
      <w:r>
        <w:rPr>
          <w:b/>
        </w:rPr>
        <w:t xml:space="preserve">                                                                                    </w:t>
      </w:r>
      <w:r>
        <w:rPr>
          <w:rFonts w:ascii="Arial" w:hAnsi="Arial"/>
          <w:b/>
        </w:rPr>
        <w:t>§</w:t>
      </w:r>
      <w:r>
        <w:rPr>
          <w:b/>
        </w:rPr>
        <w:t xml:space="preserve"> 6</w:t>
      </w:r>
    </w:p>
    <w:p w:rsidR="00A70874" w:rsidRDefault="00A70874" w:rsidP="00A70874">
      <w:pPr>
        <w:widowControl w:val="0"/>
        <w:spacing w:before="241"/>
        <w:ind w:right="279"/>
        <w:jc w:val="both"/>
      </w:pPr>
      <w:r>
        <w:t>Wykonawca zobowiązany jest dostarczyć do wykonania przedmiotu umowy niezbędne materiały we własnym zakresie bez dodatkowego wynagrodze</w:t>
      </w:r>
      <w:r>
        <w:softHyphen/>
        <w:t>nia.</w:t>
      </w:r>
    </w:p>
    <w:p w:rsidR="00A70874" w:rsidRDefault="00A70874" w:rsidP="00A70874">
      <w:pPr>
        <w:widowControl w:val="0"/>
        <w:ind w:right="279"/>
        <w:jc w:val="both"/>
      </w:pPr>
      <w:r>
        <w:t xml:space="preserve"> </w:t>
      </w:r>
    </w:p>
    <w:p w:rsidR="00A70874" w:rsidRDefault="00A70874" w:rsidP="00A70874">
      <w:pPr>
        <w:widowControl w:val="0"/>
        <w:ind w:left="4036" w:right="-11"/>
        <w:jc w:val="both"/>
        <w:rPr>
          <w:b/>
        </w:rPr>
      </w:pPr>
      <w:r>
        <w:rPr>
          <w:rFonts w:ascii="Arial" w:hAnsi="Arial"/>
          <w:b/>
        </w:rPr>
        <w:t xml:space="preserve"> §</w:t>
      </w:r>
      <w:r>
        <w:rPr>
          <w:b/>
        </w:rPr>
        <w:t xml:space="preserve"> 7</w:t>
      </w:r>
    </w:p>
    <w:p w:rsidR="00A70874" w:rsidRDefault="00A70874" w:rsidP="00A70874">
      <w:pPr>
        <w:widowControl w:val="0"/>
        <w:tabs>
          <w:tab w:val="left" w:pos="33"/>
        </w:tabs>
        <w:spacing w:before="241"/>
        <w:jc w:val="both"/>
      </w:pPr>
      <w:r>
        <w:tab/>
        <w:t>1. 0bowiązki Inspektora Nadzoru ze strony Zamawiającego pełnić będzie:</w:t>
      </w:r>
    </w:p>
    <w:p w:rsidR="00A70874" w:rsidRDefault="00A70874" w:rsidP="00A70874">
      <w:pPr>
        <w:widowControl w:val="0"/>
        <w:tabs>
          <w:tab w:val="left" w:pos="33"/>
        </w:tabs>
        <w:spacing w:before="241"/>
        <w:jc w:val="both"/>
      </w:pPr>
    </w:p>
    <w:p w:rsidR="00A70874" w:rsidRDefault="00A70874" w:rsidP="00A70874">
      <w:pPr>
        <w:widowControl w:val="0"/>
        <w:ind w:left="24" w:right="742" w:firstLine="279"/>
      </w:pPr>
      <w:r>
        <w:t>Pan .....................................................................................................</w:t>
      </w:r>
    </w:p>
    <w:p w:rsidR="00A70874" w:rsidRDefault="00A70874" w:rsidP="00A70874">
      <w:pPr>
        <w:widowControl w:val="0"/>
        <w:ind w:left="24" w:right="742" w:firstLine="279"/>
      </w:pPr>
    </w:p>
    <w:p w:rsidR="00A70874" w:rsidRDefault="00A70874" w:rsidP="00A70874">
      <w:pPr>
        <w:widowControl w:val="0"/>
        <w:ind w:left="24" w:right="742"/>
      </w:pPr>
      <w:r>
        <w:t>2. 0bowiazki Kierownika Budowy ze strony Wykonawcy pełnić będzie:</w:t>
      </w:r>
    </w:p>
    <w:p w:rsidR="00A70874" w:rsidRDefault="00A70874" w:rsidP="00A70874">
      <w:pPr>
        <w:widowControl w:val="0"/>
        <w:ind w:left="24" w:right="742"/>
      </w:pPr>
    </w:p>
    <w:p w:rsidR="00A70874" w:rsidRDefault="00A70874" w:rsidP="00A70874">
      <w:pPr>
        <w:widowControl w:val="0"/>
        <w:ind w:right="742" w:hanging="142"/>
      </w:pPr>
      <w:r>
        <w:t xml:space="preserve">       Pan......................................................................................................</w:t>
      </w:r>
    </w:p>
    <w:p w:rsidR="00A70874" w:rsidRDefault="00A70874" w:rsidP="00A70874">
      <w:pPr>
        <w:widowControl w:val="0"/>
      </w:pPr>
    </w:p>
    <w:p w:rsidR="00A70874" w:rsidRDefault="00A70874" w:rsidP="00A70874">
      <w:pPr>
        <w:widowControl w:val="0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   §</w:t>
      </w:r>
      <w:r>
        <w:rPr>
          <w:b/>
        </w:rPr>
        <w:t xml:space="preserve"> 8</w:t>
      </w:r>
    </w:p>
    <w:p w:rsidR="00A70874" w:rsidRDefault="00A70874" w:rsidP="00A70874">
      <w:pPr>
        <w:widowControl w:val="0"/>
        <w:jc w:val="center"/>
        <w:rPr>
          <w:b/>
        </w:rPr>
      </w:pPr>
    </w:p>
    <w:p w:rsidR="00A70874" w:rsidRDefault="00A70874" w:rsidP="00A70874">
      <w:pPr>
        <w:widowControl w:val="0"/>
        <w:tabs>
          <w:tab w:val="left" w:pos="14"/>
        </w:tabs>
        <w:spacing w:before="236"/>
        <w:jc w:val="both"/>
      </w:pPr>
      <w:r>
        <w:tab/>
        <w:t>1. Strony ustalają, że rozliczenie robót stwierdzone zostanie protoko</w:t>
      </w:r>
      <w:r>
        <w:softHyphen/>
        <w:t>łem odbioru robót spisanym w obecności Zamawiającego i Wykonawcy.</w:t>
      </w:r>
    </w:p>
    <w:p w:rsidR="00A70874" w:rsidRDefault="00A70874" w:rsidP="00A70874">
      <w:pPr>
        <w:widowControl w:val="0"/>
        <w:tabs>
          <w:tab w:val="left" w:pos="4617"/>
        </w:tabs>
        <w:jc w:val="both"/>
      </w:pPr>
    </w:p>
    <w:p w:rsidR="00A70874" w:rsidRDefault="00A70874" w:rsidP="00A70874">
      <w:pPr>
        <w:widowControl w:val="0"/>
        <w:tabs>
          <w:tab w:val="left" w:pos="4617"/>
        </w:tabs>
        <w:jc w:val="both"/>
        <w:rPr>
          <w:b/>
        </w:rPr>
      </w:pPr>
      <w:r>
        <w:t xml:space="preserve">                                                                                       </w:t>
      </w:r>
      <w:r>
        <w:rPr>
          <w:rFonts w:ascii="Arial" w:hAnsi="Arial"/>
          <w:b/>
        </w:rPr>
        <w:t>§</w:t>
      </w:r>
      <w:r>
        <w:rPr>
          <w:b/>
        </w:rPr>
        <w:t xml:space="preserve"> 9</w:t>
      </w:r>
    </w:p>
    <w:p w:rsidR="00A70874" w:rsidRDefault="00A70874" w:rsidP="00A70874">
      <w:pPr>
        <w:widowControl w:val="0"/>
        <w:tabs>
          <w:tab w:val="left" w:pos="4617"/>
        </w:tabs>
        <w:jc w:val="both"/>
        <w:rPr>
          <w:b/>
        </w:rPr>
      </w:pPr>
    </w:p>
    <w:p w:rsidR="00A70874" w:rsidRDefault="00A70874" w:rsidP="00A70874">
      <w:pPr>
        <w:pStyle w:val="Tekstblokowy"/>
        <w:numPr>
          <w:ilvl w:val="0"/>
          <w:numId w:val="8"/>
        </w:num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Podstawą wystawienia faktury będzie protokół odbioru wykonanych robót.</w:t>
      </w:r>
    </w:p>
    <w:p w:rsidR="00A70874" w:rsidRDefault="00A70874" w:rsidP="00A70874">
      <w:pPr>
        <w:widowControl w:val="0"/>
        <w:ind w:left="360" w:right="192" w:hanging="341"/>
      </w:pPr>
      <w:r>
        <w:t>2. Wykonawca zobowiązuje się do wystawienia faktury VAT końcowej w terminie 10 dni od daty odbioru całości obiektu i dostarczeniu dokumentów rozliczeniowych. Faktura VAT końcowa będzie płatna w ciągu 14 dni od doręczenia.</w:t>
      </w:r>
    </w:p>
    <w:p w:rsidR="00A70874" w:rsidRDefault="00A70874" w:rsidP="00A70874">
      <w:pPr>
        <w:widowControl w:val="0"/>
        <w:ind w:left="28" w:right="192"/>
      </w:pPr>
      <w:r>
        <w:t xml:space="preserve">3. Wynagrodzenie należne Wykonawcy przekazywane będzie na </w:t>
      </w:r>
    </w:p>
    <w:p w:rsidR="00A70874" w:rsidRDefault="00A70874" w:rsidP="00A70874">
      <w:pPr>
        <w:widowControl w:val="0"/>
        <w:ind w:left="28" w:right="192"/>
      </w:pPr>
    </w:p>
    <w:p w:rsidR="00A70874" w:rsidRDefault="00A70874" w:rsidP="00A70874">
      <w:pPr>
        <w:widowControl w:val="0"/>
        <w:ind w:left="28" w:right="192"/>
      </w:pPr>
      <w:r>
        <w:t>konto:…………………….............................................................................................................................</w:t>
      </w:r>
    </w:p>
    <w:p w:rsidR="00A70874" w:rsidRDefault="00A70874" w:rsidP="00A70874">
      <w:pPr>
        <w:widowControl w:val="0"/>
        <w:ind w:left="28" w:right="192"/>
      </w:pPr>
    </w:p>
    <w:p w:rsidR="00A70874" w:rsidRDefault="00A70874" w:rsidP="00A70874">
      <w:pPr>
        <w:widowControl w:val="0"/>
        <w:ind w:right="192"/>
        <w:rPr>
          <w:b/>
        </w:rPr>
      </w:pPr>
      <w:r>
        <w:rPr>
          <w:b/>
        </w:rPr>
        <w:t xml:space="preserve">                                                                                §10</w:t>
      </w:r>
    </w:p>
    <w:p w:rsidR="00A70874" w:rsidRDefault="00A70874" w:rsidP="00A70874">
      <w:pPr>
        <w:widowControl w:val="0"/>
        <w:ind w:right="192"/>
      </w:pPr>
    </w:p>
    <w:p w:rsidR="00A70874" w:rsidRDefault="00A70874" w:rsidP="00A70874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Administratorem danych ujawnionych w niniejszej umowie przez </w:t>
      </w:r>
      <w:r>
        <w:rPr>
          <w:i/>
          <w:sz w:val="20"/>
          <w:szCs w:val="20"/>
        </w:rPr>
        <w:t>Zleceniobiorcę</w:t>
      </w:r>
      <w:r>
        <w:rPr>
          <w:sz w:val="20"/>
          <w:szCs w:val="20"/>
        </w:rPr>
        <w:t xml:space="preserve"> jest Nadleśnictwo Jeleśnia z siedzibą przy ul. Suska 5, 34-340 Jeleśnia. Przetwarzanie danych osobowych jest niezbędne do realizacji niniejszej umowy.</w:t>
      </w:r>
    </w:p>
    <w:p w:rsidR="00A70874" w:rsidRPr="008D498C" w:rsidRDefault="00A70874" w:rsidP="00A70874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Pełna treść informacji o przetwarzaniu danych osobowych znajduje się w siedzibie Administratora oraz na jego stronie internetowej: www.jelesnia.katowice.lasy.gov.pl. </w:t>
      </w:r>
      <w:r>
        <w:rPr>
          <w:i/>
          <w:sz w:val="20"/>
          <w:szCs w:val="20"/>
        </w:rPr>
        <w:t>Zleceniobiorca</w:t>
      </w:r>
      <w:r>
        <w:rPr>
          <w:sz w:val="20"/>
          <w:szCs w:val="20"/>
        </w:rPr>
        <w:t xml:space="preserve"> oświadcza, że zapoznał się z pełną treścią klauzuli informacyjnej.</w:t>
      </w:r>
    </w:p>
    <w:p w:rsidR="00A70874" w:rsidRDefault="00A70874" w:rsidP="00A70874">
      <w:pPr>
        <w:widowControl w:val="0"/>
        <w:ind w:left="360"/>
      </w:pPr>
    </w:p>
    <w:p w:rsidR="00A70874" w:rsidRDefault="00A70874" w:rsidP="00A70874">
      <w:pPr>
        <w:widowControl w:val="0"/>
        <w:ind w:left="360"/>
      </w:pPr>
    </w:p>
    <w:p w:rsidR="00A70874" w:rsidRDefault="00A70874" w:rsidP="00A70874">
      <w:pPr>
        <w:widowControl w:val="0"/>
        <w:ind w:left="360"/>
        <w:rPr>
          <w:b/>
        </w:rPr>
      </w:pPr>
      <w:r>
        <w:rPr>
          <w:b/>
        </w:rPr>
        <w:t xml:space="preserve">                                                                         §11</w:t>
      </w:r>
    </w:p>
    <w:p w:rsidR="00A70874" w:rsidRDefault="00A70874" w:rsidP="00A70874">
      <w:pPr>
        <w:widowControl w:val="0"/>
        <w:ind w:left="360"/>
        <w:rPr>
          <w:b/>
        </w:rPr>
      </w:pPr>
      <w:r>
        <w:rPr>
          <w:b/>
        </w:rPr>
        <w:t xml:space="preserve">     </w:t>
      </w:r>
    </w:p>
    <w:p w:rsidR="00A70874" w:rsidRPr="002C4BBF" w:rsidRDefault="00A70874" w:rsidP="00A70874">
      <w:pPr>
        <w:widowControl w:val="0"/>
        <w:ind w:left="360"/>
        <w:rPr>
          <w:b/>
        </w:rPr>
      </w:pPr>
      <w:r>
        <w:t>Na roboty będące przedmiotem niniejszej umowy ustala się okres ..............lat gwarancji  licząc od daty ostatecznego odbioru robót.</w:t>
      </w:r>
      <w:r>
        <w:rPr>
          <w:rFonts w:ascii="Arial" w:hAnsi="Arial"/>
          <w:b/>
        </w:rPr>
        <w:t xml:space="preserve">                                       </w:t>
      </w:r>
    </w:p>
    <w:p w:rsidR="00A70874" w:rsidRDefault="00A70874" w:rsidP="00A70874">
      <w:pPr>
        <w:widowControl w:val="0"/>
        <w:ind w:left="57" w:right="4829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</w:t>
      </w:r>
    </w:p>
    <w:p w:rsidR="00A70874" w:rsidRPr="002C4BBF" w:rsidRDefault="00A70874" w:rsidP="00A70874">
      <w:pPr>
        <w:widowControl w:val="0"/>
        <w:ind w:left="57" w:right="4829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</w:t>
      </w:r>
      <w:r>
        <w:rPr>
          <w:b/>
        </w:rPr>
        <w:t xml:space="preserve">        §12</w:t>
      </w:r>
    </w:p>
    <w:p w:rsidR="00A70874" w:rsidRDefault="00A70874" w:rsidP="00A70874">
      <w:pPr>
        <w:widowControl w:val="0"/>
        <w:spacing w:before="241"/>
        <w:ind w:left="57" w:right="19"/>
        <w:jc w:val="both"/>
      </w:pPr>
      <w:r>
        <w:t>Wykonawca zobowiązany jest w ramach gwarancji usunąć powstałe usterki w terminie 14 dni od daty zgłoszenia w formie pisemnej przez Zamawia</w:t>
      </w:r>
      <w:r>
        <w:softHyphen/>
        <w:t>jącego.</w:t>
      </w:r>
    </w:p>
    <w:p w:rsidR="00A70874" w:rsidRDefault="00A70874" w:rsidP="00A70874">
      <w:pPr>
        <w:widowControl w:val="0"/>
        <w:ind w:left="57" w:right="163"/>
        <w:jc w:val="both"/>
      </w:pPr>
      <w:r>
        <w:t>W przypadku niedotrzymania tego terminu Zamawiającemu służy prawo do powierzenia wykonania  tych prac osobom trzecim na koszt i ryzyko Wy</w:t>
      </w:r>
      <w:r>
        <w:softHyphen/>
        <w:t>konawcy.</w:t>
      </w:r>
    </w:p>
    <w:p w:rsidR="00A70874" w:rsidRDefault="00A70874" w:rsidP="00A70874">
      <w:pPr>
        <w:widowControl w:val="0"/>
        <w:ind w:left="57" w:right="163"/>
        <w:jc w:val="both"/>
      </w:pPr>
    </w:p>
    <w:p w:rsidR="00A70874" w:rsidRDefault="00A70874" w:rsidP="00A70874">
      <w:pPr>
        <w:widowControl w:val="0"/>
        <w:ind w:left="57" w:right="163"/>
        <w:jc w:val="both"/>
      </w:pPr>
    </w:p>
    <w:p w:rsidR="00A70874" w:rsidRDefault="00A70874" w:rsidP="00A70874">
      <w:pPr>
        <w:widowControl w:val="0"/>
        <w:spacing w:line="480" w:lineRule="auto"/>
        <w:ind w:right="163"/>
        <w:jc w:val="both"/>
      </w:pPr>
      <w:r>
        <w:rPr>
          <w:rFonts w:ascii="Arial" w:hAnsi="Arial"/>
          <w:b/>
        </w:rPr>
        <w:t xml:space="preserve">                                                                       §</w:t>
      </w:r>
      <w:r>
        <w:rPr>
          <w:b/>
        </w:rPr>
        <w:t>13</w:t>
      </w:r>
      <w:r>
        <w:rPr>
          <w:rFonts w:ascii="Arial" w:hAnsi="Arial"/>
          <w:b/>
        </w:rPr>
        <w:t xml:space="preserve">                </w:t>
      </w:r>
    </w:p>
    <w:p w:rsidR="00A70874" w:rsidRDefault="00A70874" w:rsidP="00A70874">
      <w:pPr>
        <w:widowControl w:val="0"/>
        <w:ind w:right="163"/>
        <w:jc w:val="both"/>
      </w:pPr>
      <w:r>
        <w:lastRenderedPageBreak/>
        <w:t>Przedmiot umowy winien być wykonany osobiście przez Wykonawcę. W przypadku powierzenia wykonania przedmiotu umowy podwykonawcom  Wykonawca musi uzyskać zgodę Zamawiającego w trybie art. 647 ze znakiem 1 § 2  kodeksu cywilnego pod rygorem rozwiązania umowy z winy Wykonawcy.</w:t>
      </w:r>
    </w:p>
    <w:p w:rsidR="00A70874" w:rsidRDefault="00A70874" w:rsidP="00A70874">
      <w:pPr>
        <w:widowControl w:val="0"/>
        <w:spacing w:before="241"/>
        <w:ind w:left="57" w:right="751"/>
        <w:jc w:val="both"/>
      </w:pPr>
    </w:p>
    <w:p w:rsidR="00A70874" w:rsidRDefault="00A70874" w:rsidP="00A70874">
      <w:pPr>
        <w:widowControl w:val="0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§</w:t>
      </w:r>
      <w:r>
        <w:rPr>
          <w:b/>
        </w:rPr>
        <w:t>14</w:t>
      </w:r>
    </w:p>
    <w:p w:rsidR="00A70874" w:rsidRDefault="00A70874" w:rsidP="00A70874">
      <w:pPr>
        <w:widowControl w:val="0"/>
        <w:jc w:val="center"/>
        <w:rPr>
          <w:b/>
        </w:rPr>
      </w:pPr>
    </w:p>
    <w:p w:rsidR="00A70874" w:rsidRDefault="00A70874" w:rsidP="00A70874">
      <w:pPr>
        <w:widowControl w:val="0"/>
        <w:spacing w:before="241"/>
        <w:ind w:left="57" w:right="53"/>
      </w:pPr>
      <w:r>
        <w:t>Jeśli Wykonawca opóźnia się z rozpoczęciem lub zakończeniem prac ob</w:t>
      </w:r>
      <w:r>
        <w:softHyphen/>
        <w:t>jętych umową tak dalece, że nie jest prawdopodobne, żeby zakończyć ją w terminie Zamawiający może odstąpić od umowy z winy Wykonawcy jesz</w:t>
      </w:r>
      <w:r>
        <w:softHyphen/>
        <w:t>cze przed upływem terminu wykonania robót.</w:t>
      </w:r>
    </w:p>
    <w:p w:rsidR="00A70874" w:rsidRDefault="00A70874" w:rsidP="00A70874">
      <w:pPr>
        <w:widowControl w:val="0"/>
        <w:spacing w:before="241"/>
        <w:ind w:left="57" w:right="53"/>
      </w:pPr>
    </w:p>
    <w:p w:rsidR="00A70874" w:rsidRDefault="00A70874" w:rsidP="00A70874">
      <w:pPr>
        <w:widowControl w:val="0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 §</w:t>
      </w:r>
      <w:r>
        <w:rPr>
          <w:b/>
        </w:rPr>
        <w:t>15</w:t>
      </w:r>
    </w:p>
    <w:p w:rsidR="00A70874" w:rsidRDefault="00A70874" w:rsidP="00A70874">
      <w:pPr>
        <w:widowControl w:val="0"/>
        <w:jc w:val="center"/>
        <w:rPr>
          <w:b/>
        </w:rPr>
      </w:pPr>
    </w:p>
    <w:p w:rsidR="00A70874" w:rsidRDefault="00A70874" w:rsidP="00A70874">
      <w:pPr>
        <w:widowControl w:val="0"/>
        <w:jc w:val="center"/>
      </w:pPr>
      <w:r>
        <w:rPr>
          <w:b/>
        </w:rPr>
        <w:t xml:space="preserve"> </w:t>
      </w:r>
      <w:r>
        <w:t>Jeśli Wykonawca wykonuje roboty w sposób wadliwy, niezgodnie z obowiązującymi normami, albo niezgodnie z warunkami niniejszej umowy Zamawiający wzywa do zmiany sposobu wykonania wyznaczając w tym celu odpowiedni termin. Po bezskutecznym upływie wyznaczonego terminu Zamawiający może odstąpić od umowy</w:t>
      </w:r>
    </w:p>
    <w:p w:rsidR="00A70874" w:rsidRDefault="00A70874" w:rsidP="00A70874">
      <w:pPr>
        <w:widowControl w:val="0"/>
      </w:pPr>
      <w:r>
        <w:t xml:space="preserve"> z winy wykonawcy i powierzyć poprawienie lub dalsze wykonanie robót innej osobie na koszt i niebezpieczeństwo Wykonawcy.</w:t>
      </w:r>
    </w:p>
    <w:p w:rsidR="00A70874" w:rsidRDefault="00A70874" w:rsidP="00A70874">
      <w:pPr>
        <w:widowControl w:val="0"/>
      </w:pPr>
    </w:p>
    <w:p w:rsidR="00A70874" w:rsidRDefault="00A70874" w:rsidP="00A70874">
      <w:pPr>
        <w:widowControl w:val="0"/>
        <w:ind w:left="4248"/>
      </w:pPr>
    </w:p>
    <w:p w:rsidR="00A70874" w:rsidRDefault="00A70874" w:rsidP="00A70874">
      <w:pPr>
        <w:widowControl w:val="0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  §</w:t>
      </w:r>
      <w:r>
        <w:rPr>
          <w:b/>
        </w:rPr>
        <w:t>16</w:t>
      </w:r>
    </w:p>
    <w:p w:rsidR="00A70874" w:rsidRDefault="00A70874" w:rsidP="00A70874">
      <w:pPr>
        <w:widowControl w:val="0"/>
        <w:rPr>
          <w:b/>
        </w:rPr>
      </w:pPr>
    </w:p>
    <w:p w:rsidR="00A70874" w:rsidRDefault="00A70874" w:rsidP="00A70874">
      <w:pPr>
        <w:pStyle w:val="Tekstblokowy"/>
        <w:spacing w:line="240" w:lineRule="auto"/>
        <w:ind w:left="0" w:firstLine="0"/>
        <w:rPr>
          <w:rFonts w:ascii="Times New Roman" w:hAnsi="Times New Roman"/>
        </w:rPr>
      </w:pPr>
      <w:r>
        <w:rPr>
          <w:rFonts w:ascii="Times New Roman" w:hAnsi="Times New Roman"/>
        </w:rPr>
        <w:t>Jeżeli w protokole odbioru robót stwierdzone zostaną wady Zamawiający może żądać ich usunięcia w wyznaczonym terminie przesuwając tym samym termin wypłaty wynagrodzenia do czasu usunięcia wad.</w:t>
      </w:r>
    </w:p>
    <w:p w:rsidR="00A70874" w:rsidRDefault="00A70874" w:rsidP="00A70874">
      <w:pPr>
        <w:pStyle w:val="Tekstblokowy"/>
        <w:spacing w:line="240" w:lineRule="auto"/>
        <w:ind w:left="0" w:firstLine="0"/>
        <w:rPr>
          <w:rFonts w:ascii="Times New Roman" w:hAnsi="Times New Roman"/>
          <w:sz w:val="24"/>
        </w:rPr>
      </w:pPr>
    </w:p>
    <w:p w:rsidR="00A70874" w:rsidRDefault="00A70874" w:rsidP="00A70874">
      <w:pPr>
        <w:widowControl w:val="0"/>
        <w:ind w:right="612"/>
        <w:jc w:val="center"/>
        <w:rPr>
          <w:b/>
        </w:rPr>
      </w:pPr>
      <w:r>
        <w:rPr>
          <w:rFonts w:ascii="Arial" w:hAnsi="Arial"/>
          <w:b/>
        </w:rPr>
        <w:t xml:space="preserve">  §</w:t>
      </w:r>
      <w:r>
        <w:rPr>
          <w:b/>
        </w:rPr>
        <w:t>17</w:t>
      </w:r>
    </w:p>
    <w:p w:rsidR="00A70874" w:rsidRDefault="00A70874" w:rsidP="00A70874">
      <w:pPr>
        <w:widowControl w:val="0"/>
        <w:ind w:right="612"/>
        <w:jc w:val="center"/>
        <w:rPr>
          <w:b/>
        </w:rPr>
      </w:pPr>
    </w:p>
    <w:p w:rsidR="00A70874" w:rsidRDefault="00A70874" w:rsidP="00A70874">
      <w:pPr>
        <w:widowControl w:val="0"/>
        <w:tabs>
          <w:tab w:val="left" w:pos="303"/>
        </w:tabs>
        <w:spacing w:before="245"/>
        <w:jc w:val="both"/>
      </w:pPr>
      <w:r>
        <w:t>1. Strony postanawiają, że wiążącą ich formą odszkodowania są kary umowne.</w:t>
      </w:r>
    </w:p>
    <w:p w:rsidR="00A70874" w:rsidRDefault="00A70874" w:rsidP="00A70874">
      <w:pPr>
        <w:widowControl w:val="0"/>
        <w:ind w:right="19"/>
      </w:pPr>
      <w:r>
        <w:t>2. Wykonawca zapłaci Zamawiającemu kary umowne:</w:t>
      </w:r>
    </w:p>
    <w:p w:rsidR="00A70874" w:rsidRDefault="00A70874" w:rsidP="00A70874">
      <w:pPr>
        <w:widowControl w:val="0"/>
        <w:spacing w:before="245"/>
        <w:ind w:left="1080" w:hanging="1080"/>
        <w:jc w:val="both"/>
      </w:pPr>
      <w:r>
        <w:t xml:space="preserve">            1) za nieterminowe wykonanie przedmiotu umowy, za każdy dzień zwłoki w wysokości 0,2%                    wartości wynagrodzenia.</w:t>
      </w:r>
    </w:p>
    <w:p w:rsidR="00A70874" w:rsidRDefault="00A70874" w:rsidP="00A70874">
      <w:pPr>
        <w:widowControl w:val="0"/>
        <w:jc w:val="both"/>
      </w:pPr>
      <w:r>
        <w:t xml:space="preserve">            2) z tytułu nienależytego wykonania umowy w wysokości 10% wartości wynagrodzenia,</w:t>
      </w:r>
    </w:p>
    <w:p w:rsidR="00A70874" w:rsidRDefault="00A70874" w:rsidP="00A70874">
      <w:pPr>
        <w:widowControl w:val="0"/>
        <w:tabs>
          <w:tab w:val="left" w:pos="727"/>
        </w:tabs>
        <w:jc w:val="both"/>
      </w:pPr>
      <w:r>
        <w:t xml:space="preserve">            3) z tytułu odstąpienia od wykonania umowy w wysokości 10% wartości wynagrodzenia.</w:t>
      </w:r>
    </w:p>
    <w:p w:rsidR="00A70874" w:rsidRDefault="00A70874" w:rsidP="00A70874">
      <w:pPr>
        <w:widowControl w:val="0"/>
        <w:tabs>
          <w:tab w:val="left" w:pos="727"/>
        </w:tabs>
        <w:autoSpaceDE w:val="0"/>
        <w:autoSpaceDN w:val="0"/>
        <w:adjustRightInd w:val="0"/>
        <w:jc w:val="both"/>
      </w:pPr>
      <w:r>
        <w:t>3. Zamawiający zapłaci Wykonawcy kary umowne:</w:t>
      </w:r>
    </w:p>
    <w:p w:rsidR="00A70874" w:rsidRDefault="00A70874" w:rsidP="00A70874">
      <w:pPr>
        <w:widowControl w:val="0"/>
        <w:tabs>
          <w:tab w:val="left" w:pos="727"/>
        </w:tabs>
        <w:autoSpaceDE w:val="0"/>
        <w:autoSpaceDN w:val="0"/>
        <w:adjustRightInd w:val="0"/>
        <w:ind w:left="379"/>
        <w:jc w:val="both"/>
      </w:pPr>
      <w:r>
        <w:t xml:space="preserve">     1) z tytułu odstąpienia od wykonania umowy z przyczyn leżących po stronie Zamawiającego w</w:t>
      </w:r>
    </w:p>
    <w:p w:rsidR="00A70874" w:rsidRDefault="00A70874" w:rsidP="00A70874">
      <w:pPr>
        <w:widowControl w:val="0"/>
        <w:tabs>
          <w:tab w:val="left" w:pos="727"/>
        </w:tabs>
        <w:autoSpaceDE w:val="0"/>
        <w:autoSpaceDN w:val="0"/>
        <w:adjustRightInd w:val="0"/>
        <w:ind w:left="379"/>
        <w:jc w:val="both"/>
      </w:pPr>
      <w:r>
        <w:t xml:space="preserve">          wysokości 10% wartości wynagrodzenia.</w:t>
      </w:r>
    </w:p>
    <w:p w:rsidR="00A70874" w:rsidRDefault="00A70874" w:rsidP="00A70874">
      <w:pPr>
        <w:widowControl w:val="0"/>
        <w:tabs>
          <w:tab w:val="left" w:pos="1012"/>
        </w:tabs>
        <w:autoSpaceDE w:val="0"/>
        <w:autoSpaceDN w:val="0"/>
        <w:adjustRightInd w:val="0"/>
        <w:jc w:val="both"/>
      </w:pPr>
      <w:r>
        <w:t>4. Zamawiającemu i Wykonawcy przysługuje prawo do dochodzenia odszkodowania przewyższającego</w:t>
      </w:r>
    </w:p>
    <w:p w:rsidR="00A70874" w:rsidRDefault="00A70874" w:rsidP="00A70874">
      <w:pPr>
        <w:widowControl w:val="0"/>
        <w:tabs>
          <w:tab w:val="left" w:pos="1012"/>
        </w:tabs>
        <w:autoSpaceDE w:val="0"/>
        <w:autoSpaceDN w:val="0"/>
        <w:adjustRightInd w:val="0"/>
        <w:ind w:left="379"/>
        <w:jc w:val="both"/>
      </w:pPr>
      <w:r>
        <w:t xml:space="preserve">    karę umowną do wysokości rzeczywiście poniesionej szkody.</w:t>
      </w:r>
    </w:p>
    <w:p w:rsidR="00A70874" w:rsidRDefault="00A70874" w:rsidP="00A70874">
      <w:pPr>
        <w:widowControl w:val="0"/>
        <w:tabs>
          <w:tab w:val="left" w:pos="1012"/>
        </w:tabs>
        <w:jc w:val="both"/>
      </w:pPr>
      <w:r>
        <w:lastRenderedPageBreak/>
        <w:t xml:space="preserve"> </w:t>
      </w:r>
    </w:p>
    <w:p w:rsidR="00A70874" w:rsidRDefault="00A70874" w:rsidP="00A70874">
      <w:pPr>
        <w:widowControl w:val="0"/>
        <w:ind w:left="360" w:right="48" w:hanging="360"/>
      </w:pPr>
    </w:p>
    <w:p w:rsidR="00A70874" w:rsidRDefault="00A70874" w:rsidP="00A70874">
      <w:pPr>
        <w:widowControl w:val="0"/>
        <w:ind w:left="360" w:right="48" w:hanging="360"/>
        <w:rPr>
          <w:b/>
        </w:rPr>
      </w:pPr>
      <w:r>
        <w:rPr>
          <w:rFonts w:ascii="Arial" w:hAnsi="Arial"/>
          <w:b/>
        </w:rPr>
        <w:t xml:space="preserve">                                                                          §</w:t>
      </w:r>
      <w:r>
        <w:rPr>
          <w:b/>
        </w:rPr>
        <w:t xml:space="preserve"> 18</w:t>
      </w:r>
    </w:p>
    <w:p w:rsidR="00A70874" w:rsidRDefault="00A70874" w:rsidP="00A70874">
      <w:pPr>
        <w:widowControl w:val="0"/>
        <w:ind w:left="360" w:right="48" w:hanging="360"/>
        <w:jc w:val="center"/>
      </w:pPr>
    </w:p>
    <w:p w:rsidR="00A70874" w:rsidRDefault="00A70874" w:rsidP="00A70874">
      <w:pPr>
        <w:widowControl w:val="0"/>
        <w:ind w:left="727" w:right="988" w:hanging="260"/>
        <w:jc w:val="both"/>
      </w:pPr>
    </w:p>
    <w:p w:rsidR="00A70874" w:rsidRDefault="00A70874" w:rsidP="00A70874">
      <w:pPr>
        <w:widowControl w:val="0"/>
        <w:ind w:right="988"/>
        <w:jc w:val="both"/>
      </w:pPr>
      <w:r>
        <w:t>Zamawiający, oprócz wypadków w wymienionych w przepisach K.C. regulujących umowę o roboty budowlane może odstąpić od umowy także w razie istotnej zmiany okoliczności powodującej, że wykonanie umowy nie leży w interesie publicznym, czego nie można było przewidzieć w chwili zawarcia umowy w terminie miesiąca od powzięcia wiadomości o powyższych okolicznościach. W takim wypadku Wykonawca może żądać jedynie wynagrodzenia należnego z tytułu wykonania części umowy.</w:t>
      </w:r>
    </w:p>
    <w:p w:rsidR="00A70874" w:rsidRDefault="00A70874" w:rsidP="00A70874">
      <w:pPr>
        <w:widowControl w:val="0"/>
        <w:ind w:right="988"/>
        <w:jc w:val="both"/>
      </w:pPr>
    </w:p>
    <w:p w:rsidR="00A70874" w:rsidRDefault="00A70874" w:rsidP="00A70874">
      <w:pPr>
        <w:widowControl w:val="0"/>
        <w:ind w:right="40"/>
        <w:jc w:val="both"/>
      </w:pPr>
      <w:r>
        <w:softHyphen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70874" w:rsidRDefault="00A70874" w:rsidP="00A70874">
      <w:pPr>
        <w:widowControl w:val="0"/>
        <w:ind w:right="4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19</w:t>
      </w:r>
    </w:p>
    <w:p w:rsidR="00A70874" w:rsidRDefault="00A70874" w:rsidP="00A70874">
      <w:pPr>
        <w:widowControl w:val="0"/>
        <w:spacing w:before="337"/>
        <w:ind w:right="40"/>
      </w:pPr>
      <w:r>
        <w:t>Zmiana postanowień niniejszej umowy może być dokonana przez obie strony w formie pisemnej pod rygorem nieważności w drodze aneksu do niniejszej umowy.</w:t>
      </w:r>
    </w:p>
    <w:p w:rsidR="00A70874" w:rsidRDefault="00A70874" w:rsidP="00A70874">
      <w:pPr>
        <w:widowControl w:val="0"/>
        <w:spacing w:before="337"/>
        <w:ind w:right="40"/>
      </w:pPr>
    </w:p>
    <w:p w:rsidR="00A70874" w:rsidRDefault="00A70874" w:rsidP="00A70874">
      <w:pPr>
        <w:widowControl w:val="0"/>
        <w:ind w:left="4320" w:right="40" w:firstLine="720"/>
      </w:pPr>
    </w:p>
    <w:p w:rsidR="00A70874" w:rsidRDefault="00A70874" w:rsidP="00A70874">
      <w:pPr>
        <w:widowControl w:val="0"/>
        <w:ind w:right="4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20</w:t>
      </w:r>
    </w:p>
    <w:p w:rsidR="00A70874" w:rsidRDefault="00A70874" w:rsidP="00A70874">
      <w:pPr>
        <w:widowControl w:val="0"/>
        <w:ind w:right="40"/>
        <w:jc w:val="center"/>
        <w:rPr>
          <w:b/>
        </w:rPr>
      </w:pPr>
    </w:p>
    <w:p w:rsidR="00A70874" w:rsidRDefault="00A70874" w:rsidP="00A70874">
      <w:pPr>
        <w:widowControl w:val="0"/>
        <w:spacing w:before="236"/>
        <w:ind w:right="40"/>
      </w:pPr>
      <w:r>
        <w:t>W sprawach nieuregulowanych niniejszą umową mają zastosowanie przepi</w:t>
      </w:r>
      <w:r>
        <w:softHyphen/>
        <w:t>sy Kodeksu Cywilnego oraz właściwe przepisy szczególne.</w:t>
      </w:r>
    </w:p>
    <w:p w:rsidR="00A70874" w:rsidRDefault="00A70874" w:rsidP="00A70874">
      <w:pPr>
        <w:widowControl w:val="0"/>
        <w:ind w:right="40"/>
      </w:pPr>
    </w:p>
    <w:p w:rsidR="00A70874" w:rsidRDefault="00A70874" w:rsidP="00A70874">
      <w:pPr>
        <w:widowControl w:val="0"/>
        <w:ind w:right="4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21</w:t>
      </w:r>
    </w:p>
    <w:p w:rsidR="00A70874" w:rsidRDefault="00A70874" w:rsidP="00A70874">
      <w:pPr>
        <w:widowControl w:val="0"/>
        <w:ind w:right="40"/>
        <w:jc w:val="center"/>
        <w:rPr>
          <w:b/>
        </w:rPr>
      </w:pPr>
    </w:p>
    <w:p w:rsidR="00A70874" w:rsidRDefault="00A70874" w:rsidP="00A70874">
      <w:pPr>
        <w:pStyle w:val="Tekstblokowy"/>
        <w:spacing w:line="240" w:lineRule="auto"/>
        <w:ind w:left="0" w:right="4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</w:rPr>
        <w:t>Mogące wyniknąć spory ze stosunku objętego niniejszą umową strony poddadzą pod rozstrzygnięcie Sądu właściwemu Zamawiającemu.</w:t>
      </w:r>
    </w:p>
    <w:p w:rsidR="00A70874" w:rsidRPr="00A743FE" w:rsidRDefault="00A70874" w:rsidP="00A70874">
      <w:pPr>
        <w:pStyle w:val="Tekstblokowy"/>
        <w:spacing w:line="240" w:lineRule="auto"/>
        <w:ind w:left="0" w:right="40"/>
        <w:jc w:val="left"/>
        <w:rPr>
          <w:rFonts w:ascii="Times New Roman" w:hAnsi="Times New Roman"/>
        </w:rPr>
      </w:pPr>
    </w:p>
    <w:p w:rsidR="00A70874" w:rsidRDefault="00A70874" w:rsidP="00A70874">
      <w:pPr>
        <w:widowControl w:val="0"/>
        <w:ind w:left="4320" w:right="40" w:firstLine="720"/>
      </w:pPr>
    </w:p>
    <w:p w:rsidR="00A70874" w:rsidRDefault="00A70874" w:rsidP="00A70874">
      <w:pPr>
        <w:widowControl w:val="0"/>
        <w:ind w:right="40"/>
        <w:jc w:val="center"/>
        <w:rPr>
          <w:b/>
        </w:rPr>
      </w:pPr>
      <w:r>
        <w:rPr>
          <w:rFonts w:ascii="Arial" w:hAnsi="Arial"/>
          <w:b/>
        </w:rPr>
        <w:t>§</w:t>
      </w:r>
      <w:r>
        <w:rPr>
          <w:b/>
        </w:rPr>
        <w:t xml:space="preserve"> 22</w:t>
      </w:r>
    </w:p>
    <w:p w:rsidR="00A70874" w:rsidRDefault="00A70874" w:rsidP="00A70874">
      <w:pPr>
        <w:widowControl w:val="0"/>
        <w:tabs>
          <w:tab w:val="left" w:pos="428"/>
        </w:tabs>
        <w:spacing w:before="236"/>
        <w:ind w:right="40"/>
      </w:pPr>
      <w:r>
        <w:t>Umowa została sporządzona w dwóch jednobrzmiących egzemplarzach po jednym dla każdej ze stron.</w:t>
      </w:r>
    </w:p>
    <w:p w:rsidR="00A70874" w:rsidRDefault="00A70874" w:rsidP="00A70874">
      <w:pPr>
        <w:widowControl w:val="0"/>
        <w:tabs>
          <w:tab w:val="left" w:pos="708"/>
        </w:tabs>
        <w:ind w:right="40"/>
        <w:jc w:val="both"/>
      </w:pPr>
    </w:p>
    <w:p w:rsidR="00A70874" w:rsidRDefault="00A70874" w:rsidP="00A70874">
      <w:pPr>
        <w:widowControl w:val="0"/>
        <w:tabs>
          <w:tab w:val="left" w:pos="708"/>
        </w:tabs>
        <w:ind w:right="40"/>
        <w:jc w:val="both"/>
      </w:pPr>
      <w:r>
        <w:tab/>
      </w:r>
    </w:p>
    <w:p w:rsidR="00A70874" w:rsidRDefault="00A70874" w:rsidP="00A70874">
      <w:pPr>
        <w:widowControl w:val="0"/>
        <w:tabs>
          <w:tab w:val="left" w:pos="708"/>
        </w:tabs>
        <w:ind w:right="40"/>
        <w:jc w:val="both"/>
      </w:pPr>
    </w:p>
    <w:p w:rsidR="00A70874" w:rsidRDefault="00A70874" w:rsidP="00A70874">
      <w:pPr>
        <w:widowControl w:val="0"/>
        <w:tabs>
          <w:tab w:val="left" w:pos="708"/>
        </w:tabs>
        <w:ind w:right="40"/>
        <w:jc w:val="both"/>
      </w:pPr>
      <w:r>
        <w:tab/>
        <w:t xml:space="preserve">Wykonawca: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Zamawiający:</w:t>
      </w:r>
    </w:p>
    <w:p w:rsidR="00A70874" w:rsidRDefault="00A70874" w:rsidP="00A70874">
      <w:pPr>
        <w:widowControl w:val="0"/>
        <w:tabs>
          <w:tab w:val="left" w:leader="dot" w:pos="10300"/>
        </w:tabs>
        <w:ind w:right="40"/>
        <w:jc w:val="both"/>
      </w:pPr>
    </w:p>
    <w:p w:rsidR="00A70874" w:rsidRDefault="00A70874" w:rsidP="00A70874">
      <w:pPr>
        <w:widowControl w:val="0"/>
        <w:tabs>
          <w:tab w:val="left" w:leader="dot" w:pos="10300"/>
        </w:tabs>
        <w:ind w:right="40"/>
        <w:jc w:val="both"/>
      </w:pPr>
    </w:p>
    <w:p w:rsidR="00A70874" w:rsidRDefault="00A70874" w:rsidP="00A70874">
      <w:pPr>
        <w:widowControl w:val="0"/>
        <w:tabs>
          <w:tab w:val="left" w:leader="dot" w:pos="10300"/>
        </w:tabs>
        <w:ind w:right="40"/>
        <w:jc w:val="both"/>
      </w:pPr>
      <w:r>
        <w:t xml:space="preserve">            ...................................    </w:t>
      </w:r>
      <w:r>
        <w:t xml:space="preserve">                                                             ………………………</w:t>
      </w:r>
      <w:bookmarkStart w:id="2" w:name="_GoBack"/>
      <w:bookmarkEnd w:id="2"/>
      <w:r>
        <w:t xml:space="preserve"> </w:t>
      </w:r>
    </w:p>
    <w:p w:rsidR="00816A12" w:rsidRPr="00974B31" w:rsidRDefault="00A626FE" w:rsidP="00A70874">
      <w:pPr>
        <w:spacing w:before="240"/>
        <w:ind w:left="5387"/>
        <w:rPr>
          <w:rFonts w:ascii="Arial" w:hAnsi="Arial" w:cs="Arial"/>
        </w:rPr>
      </w:pPr>
    </w:p>
    <w:sectPr w:rsidR="00816A12" w:rsidRPr="00974B31" w:rsidSect="006F04CC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42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6FE" w:rsidRDefault="00A626FE">
      <w:r>
        <w:separator/>
      </w:r>
    </w:p>
  </w:endnote>
  <w:endnote w:type="continuationSeparator" w:id="0">
    <w:p w:rsidR="00A626FE" w:rsidRDefault="00A62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A626FE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B878E0" w:rsidRDefault="00A626F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A626FE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70874">
      <w:rPr>
        <w:noProof/>
      </w:rPr>
      <w:t>5</w:t>
    </w:r>
    <w:r>
      <w:fldChar w:fldCharType="end"/>
    </w:r>
  </w:p>
  <w:p w:rsidR="00A74323" w:rsidRDefault="00A626F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Default="00A626FE" w:rsidP="00A74323">
    <w:pPr>
      <w:rPr>
        <w:rFonts w:ascii="Arial" w:hAnsi="Arial" w:cs="Arial"/>
        <w:sz w:val="16"/>
        <w:szCs w:val="16"/>
      </w:rPr>
    </w:pPr>
  </w:p>
  <w:p w:rsidR="00124155" w:rsidRDefault="00A626FE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:rsidR="00A74323" w:rsidRDefault="00A626FE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:rsidR="00B878E0" w:rsidRPr="00124155" w:rsidRDefault="00A626FE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74323" w:rsidRPr="00EA1C43" w:rsidRDefault="00A626FE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" strokecolor="white">
              <v:textbox inset=",0">
                <w:txbxContent>
                  <w:p w:rsidR="00A74323" w:rsidRPr="00EA1C43" w:rsidRDefault="00A626FE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</w:t>
    </w:r>
    <w:r>
      <w:rPr>
        <w:rFonts w:ascii="Arial" w:hAnsi="Arial" w:cs="Arial"/>
        <w:sz w:val="16"/>
        <w:szCs w:val="16"/>
        <w:lang w:val="en-US"/>
      </w:rPr>
      <w:t>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6FE" w:rsidRDefault="00A626FE">
      <w:r>
        <w:separator/>
      </w:r>
    </w:p>
  </w:footnote>
  <w:footnote w:type="continuationSeparator" w:id="0">
    <w:p w:rsidR="00A626FE" w:rsidRDefault="00A626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E21" w:rsidRDefault="00A626FE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323" w:rsidRPr="00EA1C43" w:rsidRDefault="00A626FE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rFonts w:ascii="Arial" w:hAnsi="Arial" w:cs="Arial"/>
        <w:color w:val="005023"/>
        <w:sz w:val="24"/>
      </w:rPr>
      <w:t xml:space="preserve"> </w:t>
    </w:r>
    <w:r w:rsidRPr="00EA1C43">
      <w:rPr>
        <w:rFonts w:ascii="Arial" w:hAnsi="Arial" w:cs="Arial"/>
        <w:color w:val="006554"/>
        <w:sz w:val="24"/>
      </w:rPr>
      <w:t>Nadleśnictwo Jeleśnia</w:t>
    </w:r>
    <w:r w:rsidRPr="00EA1C43">
      <w:rPr>
        <w:rFonts w:ascii="Arial" w:hAnsi="Arial" w:cs="Arial"/>
        <w:color w:val="006554"/>
        <w:sz w:val="28"/>
        <w:szCs w:val="28"/>
      </w:rPr>
      <w:br/>
    </w:r>
  </w:p>
  <w:p w:rsidR="00A74323" w:rsidRPr="00080E1A" w:rsidRDefault="00A626FE" w:rsidP="00A74323">
    <w:pPr>
      <w:spacing w:line="80" w:lineRule="exact"/>
      <w:rPr>
        <w:sz w:val="16"/>
        <w:szCs w:val="16"/>
      </w:rPr>
    </w:pPr>
  </w:p>
  <w:p w:rsidR="00B878E0" w:rsidRDefault="00A626FE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A69EF"/>
    <w:multiLevelType w:val="hybridMultilevel"/>
    <w:tmpl w:val="932C6EEC"/>
    <w:lvl w:ilvl="0" w:tplc="83525ED6">
      <w:start w:val="1"/>
      <w:numFmt w:val="decimal"/>
      <w:lvlText w:val="%1."/>
      <w:lvlJc w:val="left"/>
      <w:pPr>
        <w:ind w:left="720" w:hanging="360"/>
      </w:pPr>
    </w:lvl>
    <w:lvl w:ilvl="1" w:tplc="A046364E" w:tentative="1">
      <w:start w:val="1"/>
      <w:numFmt w:val="lowerLetter"/>
      <w:lvlText w:val="%2."/>
      <w:lvlJc w:val="left"/>
      <w:pPr>
        <w:ind w:left="1440" w:hanging="360"/>
      </w:pPr>
    </w:lvl>
    <w:lvl w:ilvl="2" w:tplc="950428A4" w:tentative="1">
      <w:start w:val="1"/>
      <w:numFmt w:val="lowerRoman"/>
      <w:lvlText w:val="%3."/>
      <w:lvlJc w:val="right"/>
      <w:pPr>
        <w:ind w:left="2160" w:hanging="180"/>
      </w:pPr>
    </w:lvl>
    <w:lvl w:ilvl="3" w:tplc="84A04E24" w:tentative="1">
      <w:start w:val="1"/>
      <w:numFmt w:val="decimal"/>
      <w:lvlText w:val="%4."/>
      <w:lvlJc w:val="left"/>
      <w:pPr>
        <w:ind w:left="2880" w:hanging="360"/>
      </w:pPr>
    </w:lvl>
    <w:lvl w:ilvl="4" w:tplc="43FEC66A" w:tentative="1">
      <w:start w:val="1"/>
      <w:numFmt w:val="lowerLetter"/>
      <w:lvlText w:val="%5."/>
      <w:lvlJc w:val="left"/>
      <w:pPr>
        <w:ind w:left="3600" w:hanging="360"/>
      </w:pPr>
    </w:lvl>
    <w:lvl w:ilvl="5" w:tplc="7AC674F2" w:tentative="1">
      <w:start w:val="1"/>
      <w:numFmt w:val="lowerRoman"/>
      <w:lvlText w:val="%6."/>
      <w:lvlJc w:val="right"/>
      <w:pPr>
        <w:ind w:left="4320" w:hanging="180"/>
      </w:pPr>
    </w:lvl>
    <w:lvl w:ilvl="6" w:tplc="0D802232" w:tentative="1">
      <w:start w:val="1"/>
      <w:numFmt w:val="decimal"/>
      <w:lvlText w:val="%7."/>
      <w:lvlJc w:val="left"/>
      <w:pPr>
        <w:ind w:left="5040" w:hanging="360"/>
      </w:pPr>
    </w:lvl>
    <w:lvl w:ilvl="7" w:tplc="2F5A113A" w:tentative="1">
      <w:start w:val="1"/>
      <w:numFmt w:val="lowerLetter"/>
      <w:lvlText w:val="%8."/>
      <w:lvlJc w:val="left"/>
      <w:pPr>
        <w:ind w:left="5760" w:hanging="360"/>
      </w:pPr>
    </w:lvl>
    <w:lvl w:ilvl="8" w:tplc="5D1C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E7656"/>
    <w:multiLevelType w:val="singleLevel"/>
    <w:tmpl w:val="2E86168E"/>
    <w:lvl w:ilvl="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hint="default"/>
      </w:rPr>
    </w:lvl>
  </w:abstractNum>
  <w:abstractNum w:abstractNumId="2">
    <w:nsid w:val="1D05040D"/>
    <w:multiLevelType w:val="hybridMultilevel"/>
    <w:tmpl w:val="1F4E7726"/>
    <w:lvl w:ilvl="0" w:tplc="C290BF5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B5EBC5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38A95F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140F5D4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8BC22A9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BADE5EC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ED0AAE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99C160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9E8F67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A94207C"/>
    <w:multiLevelType w:val="hybridMultilevel"/>
    <w:tmpl w:val="B6740DC8"/>
    <w:lvl w:ilvl="0" w:tplc="C870224A">
      <w:start w:val="1"/>
      <w:numFmt w:val="decimal"/>
      <w:lvlText w:val="%1."/>
      <w:lvlJc w:val="left"/>
      <w:pPr>
        <w:ind w:left="720" w:hanging="360"/>
      </w:pPr>
    </w:lvl>
    <w:lvl w:ilvl="1" w:tplc="BC3A9AD0" w:tentative="1">
      <w:start w:val="1"/>
      <w:numFmt w:val="lowerLetter"/>
      <w:lvlText w:val="%2."/>
      <w:lvlJc w:val="left"/>
      <w:pPr>
        <w:ind w:left="1440" w:hanging="360"/>
      </w:pPr>
    </w:lvl>
    <w:lvl w:ilvl="2" w:tplc="8774E7D0" w:tentative="1">
      <w:start w:val="1"/>
      <w:numFmt w:val="lowerRoman"/>
      <w:lvlText w:val="%3."/>
      <w:lvlJc w:val="right"/>
      <w:pPr>
        <w:ind w:left="2160" w:hanging="180"/>
      </w:pPr>
    </w:lvl>
    <w:lvl w:ilvl="3" w:tplc="C548E4C4" w:tentative="1">
      <w:start w:val="1"/>
      <w:numFmt w:val="decimal"/>
      <w:lvlText w:val="%4."/>
      <w:lvlJc w:val="left"/>
      <w:pPr>
        <w:ind w:left="2880" w:hanging="360"/>
      </w:pPr>
    </w:lvl>
    <w:lvl w:ilvl="4" w:tplc="B388DA46" w:tentative="1">
      <w:start w:val="1"/>
      <w:numFmt w:val="lowerLetter"/>
      <w:lvlText w:val="%5."/>
      <w:lvlJc w:val="left"/>
      <w:pPr>
        <w:ind w:left="3600" w:hanging="360"/>
      </w:pPr>
    </w:lvl>
    <w:lvl w:ilvl="5" w:tplc="428A36F2" w:tentative="1">
      <w:start w:val="1"/>
      <w:numFmt w:val="lowerRoman"/>
      <w:lvlText w:val="%6."/>
      <w:lvlJc w:val="right"/>
      <w:pPr>
        <w:ind w:left="4320" w:hanging="180"/>
      </w:pPr>
    </w:lvl>
    <w:lvl w:ilvl="6" w:tplc="52FAA5B0" w:tentative="1">
      <w:start w:val="1"/>
      <w:numFmt w:val="decimal"/>
      <w:lvlText w:val="%7."/>
      <w:lvlJc w:val="left"/>
      <w:pPr>
        <w:ind w:left="5040" w:hanging="360"/>
      </w:pPr>
    </w:lvl>
    <w:lvl w:ilvl="7" w:tplc="DB5AC100" w:tentative="1">
      <w:start w:val="1"/>
      <w:numFmt w:val="lowerLetter"/>
      <w:lvlText w:val="%8."/>
      <w:lvlJc w:val="left"/>
      <w:pPr>
        <w:ind w:left="5760" w:hanging="360"/>
      </w:pPr>
    </w:lvl>
    <w:lvl w:ilvl="8" w:tplc="ADFE8B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336CDB"/>
    <w:multiLevelType w:val="hybridMultilevel"/>
    <w:tmpl w:val="8B663164"/>
    <w:lvl w:ilvl="0" w:tplc="15DC1638">
      <w:start w:val="1"/>
      <w:numFmt w:val="lowerLetter"/>
      <w:lvlText w:val="%1)"/>
      <w:lvlJc w:val="left"/>
      <w:pPr>
        <w:ind w:left="1287" w:hanging="360"/>
      </w:pPr>
    </w:lvl>
    <w:lvl w:ilvl="1" w:tplc="CE647DB8" w:tentative="1">
      <w:start w:val="1"/>
      <w:numFmt w:val="lowerLetter"/>
      <w:lvlText w:val="%2."/>
      <w:lvlJc w:val="left"/>
      <w:pPr>
        <w:ind w:left="2007" w:hanging="360"/>
      </w:pPr>
    </w:lvl>
    <w:lvl w:ilvl="2" w:tplc="900C9F6C" w:tentative="1">
      <w:start w:val="1"/>
      <w:numFmt w:val="lowerRoman"/>
      <w:lvlText w:val="%3."/>
      <w:lvlJc w:val="right"/>
      <w:pPr>
        <w:ind w:left="2727" w:hanging="180"/>
      </w:pPr>
    </w:lvl>
    <w:lvl w:ilvl="3" w:tplc="899A7078" w:tentative="1">
      <w:start w:val="1"/>
      <w:numFmt w:val="decimal"/>
      <w:lvlText w:val="%4."/>
      <w:lvlJc w:val="left"/>
      <w:pPr>
        <w:ind w:left="3447" w:hanging="360"/>
      </w:pPr>
    </w:lvl>
    <w:lvl w:ilvl="4" w:tplc="0A5267E0" w:tentative="1">
      <w:start w:val="1"/>
      <w:numFmt w:val="lowerLetter"/>
      <w:lvlText w:val="%5."/>
      <w:lvlJc w:val="left"/>
      <w:pPr>
        <w:ind w:left="4167" w:hanging="360"/>
      </w:pPr>
    </w:lvl>
    <w:lvl w:ilvl="5" w:tplc="9B06B1DA" w:tentative="1">
      <w:start w:val="1"/>
      <w:numFmt w:val="lowerRoman"/>
      <w:lvlText w:val="%6."/>
      <w:lvlJc w:val="right"/>
      <w:pPr>
        <w:ind w:left="4887" w:hanging="180"/>
      </w:pPr>
    </w:lvl>
    <w:lvl w:ilvl="6" w:tplc="7B7820D6" w:tentative="1">
      <w:start w:val="1"/>
      <w:numFmt w:val="decimal"/>
      <w:lvlText w:val="%7."/>
      <w:lvlJc w:val="left"/>
      <w:pPr>
        <w:ind w:left="5607" w:hanging="360"/>
      </w:pPr>
    </w:lvl>
    <w:lvl w:ilvl="7" w:tplc="24506A24" w:tentative="1">
      <w:start w:val="1"/>
      <w:numFmt w:val="lowerLetter"/>
      <w:lvlText w:val="%8."/>
      <w:lvlJc w:val="left"/>
      <w:pPr>
        <w:ind w:left="6327" w:hanging="360"/>
      </w:pPr>
    </w:lvl>
    <w:lvl w:ilvl="8" w:tplc="8672603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E644F7B"/>
    <w:multiLevelType w:val="hybridMultilevel"/>
    <w:tmpl w:val="F28A2654"/>
    <w:lvl w:ilvl="0" w:tplc="3A182B2A">
      <w:start w:val="1"/>
      <w:numFmt w:val="lowerLetter"/>
      <w:lvlText w:val="%1)"/>
      <w:lvlJc w:val="left"/>
      <w:pPr>
        <w:ind w:left="1287" w:hanging="360"/>
      </w:pPr>
    </w:lvl>
    <w:lvl w:ilvl="1" w:tplc="5AD8AE30">
      <w:start w:val="1"/>
      <w:numFmt w:val="lowerLetter"/>
      <w:lvlText w:val="%2."/>
      <w:lvlJc w:val="left"/>
      <w:pPr>
        <w:ind w:left="2007" w:hanging="360"/>
      </w:pPr>
    </w:lvl>
    <w:lvl w:ilvl="2" w:tplc="FBF8DAF6" w:tentative="1">
      <w:start w:val="1"/>
      <w:numFmt w:val="lowerRoman"/>
      <w:lvlText w:val="%3."/>
      <w:lvlJc w:val="right"/>
      <w:pPr>
        <w:ind w:left="2727" w:hanging="180"/>
      </w:pPr>
    </w:lvl>
    <w:lvl w:ilvl="3" w:tplc="A96E5372" w:tentative="1">
      <w:start w:val="1"/>
      <w:numFmt w:val="decimal"/>
      <w:lvlText w:val="%4."/>
      <w:lvlJc w:val="left"/>
      <w:pPr>
        <w:ind w:left="3447" w:hanging="360"/>
      </w:pPr>
    </w:lvl>
    <w:lvl w:ilvl="4" w:tplc="CA54752A" w:tentative="1">
      <w:start w:val="1"/>
      <w:numFmt w:val="lowerLetter"/>
      <w:lvlText w:val="%5."/>
      <w:lvlJc w:val="left"/>
      <w:pPr>
        <w:ind w:left="4167" w:hanging="360"/>
      </w:pPr>
    </w:lvl>
    <w:lvl w:ilvl="5" w:tplc="4C467300" w:tentative="1">
      <w:start w:val="1"/>
      <w:numFmt w:val="lowerRoman"/>
      <w:lvlText w:val="%6."/>
      <w:lvlJc w:val="right"/>
      <w:pPr>
        <w:ind w:left="4887" w:hanging="180"/>
      </w:pPr>
    </w:lvl>
    <w:lvl w:ilvl="6" w:tplc="4D84334A" w:tentative="1">
      <w:start w:val="1"/>
      <w:numFmt w:val="decimal"/>
      <w:lvlText w:val="%7."/>
      <w:lvlJc w:val="left"/>
      <w:pPr>
        <w:ind w:left="5607" w:hanging="360"/>
      </w:pPr>
    </w:lvl>
    <w:lvl w:ilvl="7" w:tplc="E452CC70" w:tentative="1">
      <w:start w:val="1"/>
      <w:numFmt w:val="lowerLetter"/>
      <w:lvlText w:val="%8."/>
      <w:lvlJc w:val="left"/>
      <w:pPr>
        <w:ind w:left="6327" w:hanging="360"/>
      </w:pPr>
    </w:lvl>
    <w:lvl w:ilvl="8" w:tplc="785E295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4102215"/>
    <w:multiLevelType w:val="hybridMultilevel"/>
    <w:tmpl w:val="966ACEF4"/>
    <w:lvl w:ilvl="0" w:tplc="F3D01CFC">
      <w:start w:val="1"/>
      <w:numFmt w:val="lowerLetter"/>
      <w:lvlText w:val="%1)"/>
      <w:lvlJc w:val="left"/>
      <w:pPr>
        <w:ind w:left="1287" w:hanging="360"/>
      </w:pPr>
    </w:lvl>
    <w:lvl w:ilvl="1" w:tplc="493266DE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ED1CE87C" w:tentative="1">
      <w:start w:val="1"/>
      <w:numFmt w:val="lowerRoman"/>
      <w:lvlText w:val="%3."/>
      <w:lvlJc w:val="right"/>
      <w:pPr>
        <w:ind w:left="2727" w:hanging="180"/>
      </w:pPr>
    </w:lvl>
    <w:lvl w:ilvl="3" w:tplc="A54C039E" w:tentative="1">
      <w:start w:val="1"/>
      <w:numFmt w:val="decimal"/>
      <w:lvlText w:val="%4."/>
      <w:lvlJc w:val="left"/>
      <w:pPr>
        <w:ind w:left="3447" w:hanging="360"/>
      </w:pPr>
    </w:lvl>
    <w:lvl w:ilvl="4" w:tplc="09C2C858" w:tentative="1">
      <w:start w:val="1"/>
      <w:numFmt w:val="lowerLetter"/>
      <w:lvlText w:val="%5."/>
      <w:lvlJc w:val="left"/>
      <w:pPr>
        <w:ind w:left="4167" w:hanging="360"/>
      </w:pPr>
    </w:lvl>
    <w:lvl w:ilvl="5" w:tplc="5E648ED2" w:tentative="1">
      <w:start w:val="1"/>
      <w:numFmt w:val="lowerRoman"/>
      <w:lvlText w:val="%6."/>
      <w:lvlJc w:val="right"/>
      <w:pPr>
        <w:ind w:left="4887" w:hanging="180"/>
      </w:pPr>
    </w:lvl>
    <w:lvl w:ilvl="6" w:tplc="969ED53C" w:tentative="1">
      <w:start w:val="1"/>
      <w:numFmt w:val="decimal"/>
      <w:lvlText w:val="%7."/>
      <w:lvlJc w:val="left"/>
      <w:pPr>
        <w:ind w:left="5607" w:hanging="360"/>
      </w:pPr>
    </w:lvl>
    <w:lvl w:ilvl="7" w:tplc="EDC6754E" w:tentative="1">
      <w:start w:val="1"/>
      <w:numFmt w:val="lowerLetter"/>
      <w:lvlText w:val="%8."/>
      <w:lvlJc w:val="left"/>
      <w:pPr>
        <w:ind w:left="6327" w:hanging="360"/>
      </w:pPr>
    </w:lvl>
    <w:lvl w:ilvl="8" w:tplc="AF8295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71047F39"/>
    <w:multiLevelType w:val="singleLevel"/>
    <w:tmpl w:val="FAB2367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874"/>
    <w:rsid w:val="00A626FE"/>
    <w:rsid w:val="00A7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ekstblokowy">
    <w:name w:val="Block Text"/>
    <w:basedOn w:val="Normalny"/>
    <w:semiHidden/>
    <w:rsid w:val="00A70874"/>
    <w:pPr>
      <w:widowControl w:val="0"/>
      <w:spacing w:before="236" w:line="241" w:lineRule="exact"/>
      <w:ind w:left="274" w:right="467" w:hanging="255"/>
      <w:jc w:val="both"/>
    </w:pPr>
    <w:rPr>
      <w:rFonts w:ascii="Courier New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ekstblokowy">
    <w:name w:val="Block Text"/>
    <w:basedOn w:val="Normalny"/>
    <w:semiHidden/>
    <w:rsid w:val="00A70874"/>
    <w:pPr>
      <w:widowControl w:val="0"/>
      <w:spacing w:before="236" w:line="241" w:lineRule="exact"/>
      <w:ind w:left="274" w:right="467" w:hanging="255"/>
      <w:jc w:val="both"/>
    </w:pPr>
    <w:rPr>
      <w:rFonts w:ascii="Courier New" w:hAnsi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861AC-6545-4421-B293-F0641EAFE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5</TotalTime>
  <Pages>5</Pages>
  <Words>1485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Halina Kubica</cp:lastModifiedBy>
  <cp:revision>4</cp:revision>
  <cp:lastPrinted>2021-04-23T09:08:00Z</cp:lastPrinted>
  <dcterms:created xsi:type="dcterms:W3CDTF">2023-08-01T05:27:00Z</dcterms:created>
  <dcterms:modified xsi:type="dcterms:W3CDTF">2023-11-24T12:11:00Z</dcterms:modified>
  <cp:contentStatus>draft</cp:contentStatus>
</cp:coreProperties>
</file>